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B42A1" w14:textId="77777777" w:rsidR="00100BF8" w:rsidRPr="003C0E10" w:rsidRDefault="00993D54"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0A24A019" wp14:editId="3A1E8FDC">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1887F621" w14:textId="77777777" w:rsidR="00100BF8" w:rsidRPr="003C0E10" w:rsidRDefault="00100BF8" w:rsidP="00100BF8">
      <w:pPr>
        <w:pStyle w:val="BodyText"/>
        <w:spacing w:after="0" w:afterAutospacing="0" w:line="240" w:lineRule="auto"/>
        <w:jc w:val="center"/>
        <w:rPr>
          <w:rFonts w:cs="Arial"/>
          <w:b/>
          <w:sz w:val="22"/>
          <w:szCs w:val="22"/>
        </w:rPr>
      </w:pPr>
    </w:p>
    <w:p w14:paraId="32FA0916"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3D3B5434" w14:textId="77777777" w:rsidR="007C48A3" w:rsidRPr="003C0E10" w:rsidRDefault="007C48A3" w:rsidP="00100BF8">
      <w:pPr>
        <w:pStyle w:val="BodyText"/>
        <w:spacing w:after="0" w:afterAutospacing="0" w:line="240" w:lineRule="auto"/>
        <w:jc w:val="center"/>
        <w:rPr>
          <w:rFonts w:cs="Arial"/>
          <w:b/>
          <w:sz w:val="22"/>
          <w:szCs w:val="22"/>
        </w:rPr>
      </w:pPr>
    </w:p>
    <w:p w14:paraId="281A261C" w14:textId="0FDB5056"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7B5F68">
        <w:rPr>
          <w:rFonts w:cs="Arial"/>
          <w:b/>
          <w:sz w:val="22"/>
          <w:szCs w:val="22"/>
        </w:rPr>
        <w:t xml:space="preserve"> 202</w:t>
      </w:r>
      <w:r w:rsidR="00701188">
        <w:rPr>
          <w:rFonts w:cs="Arial"/>
          <w:b/>
          <w:sz w:val="22"/>
          <w:szCs w:val="22"/>
        </w:rPr>
        <w:t>4</w:t>
      </w:r>
    </w:p>
    <w:p w14:paraId="0E34C423" w14:textId="77777777" w:rsidR="00D676AA" w:rsidRPr="003C0E10" w:rsidRDefault="00D676AA" w:rsidP="00100BF8">
      <w:pPr>
        <w:pStyle w:val="BodyText"/>
        <w:spacing w:after="0" w:afterAutospacing="0" w:line="240" w:lineRule="auto"/>
        <w:jc w:val="center"/>
        <w:rPr>
          <w:rFonts w:cs="Arial"/>
          <w:b/>
          <w:sz w:val="22"/>
          <w:szCs w:val="22"/>
        </w:rPr>
      </w:pPr>
    </w:p>
    <w:p w14:paraId="19551C87" w14:textId="77777777" w:rsidR="00D676AA" w:rsidRPr="003C0E10" w:rsidRDefault="00D676AA" w:rsidP="00100BF8">
      <w:pPr>
        <w:pStyle w:val="BodyText"/>
        <w:spacing w:after="0" w:afterAutospacing="0" w:line="240" w:lineRule="auto"/>
        <w:jc w:val="center"/>
        <w:rPr>
          <w:rFonts w:cs="Arial"/>
          <w:b/>
          <w:sz w:val="22"/>
          <w:szCs w:val="22"/>
        </w:rPr>
      </w:pPr>
    </w:p>
    <w:p w14:paraId="71342827"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E51F3C">
        <w:rPr>
          <w:rFonts w:cs="Arial"/>
          <w:b/>
          <w:sz w:val="22"/>
          <w:szCs w:val="22"/>
        </w:rPr>
        <w:t>MINATION OF MEMBERS TO THE WOMEN</w:t>
      </w:r>
      <w:r w:rsidRPr="003C0E10">
        <w:rPr>
          <w:rFonts w:cs="Arial"/>
          <w:b/>
          <w:sz w:val="22"/>
          <w:szCs w:val="22"/>
        </w:rPr>
        <w:t xml:space="preserve"> MEMBERS’ STANDING COMMITTEE</w:t>
      </w:r>
    </w:p>
    <w:p w14:paraId="78F55A73" w14:textId="77777777" w:rsidR="00867AAD" w:rsidRPr="003C0E10" w:rsidRDefault="00867AAD" w:rsidP="00100BF8">
      <w:pPr>
        <w:pStyle w:val="BodyText"/>
        <w:spacing w:after="0" w:afterAutospacing="0" w:line="240" w:lineRule="auto"/>
        <w:jc w:val="center"/>
        <w:rPr>
          <w:rFonts w:cs="Arial"/>
          <w:b/>
          <w:sz w:val="22"/>
          <w:szCs w:val="22"/>
        </w:rPr>
      </w:pPr>
    </w:p>
    <w:p w14:paraId="779BD866"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30C9AD2D" w14:textId="77777777" w:rsidR="00D676AA" w:rsidRPr="003C0E10" w:rsidRDefault="00D676AA" w:rsidP="00100BF8">
      <w:pPr>
        <w:pStyle w:val="BodyText"/>
        <w:spacing w:after="0" w:afterAutospacing="0" w:line="240" w:lineRule="auto"/>
        <w:rPr>
          <w:rFonts w:cs="Arial"/>
          <w:sz w:val="22"/>
          <w:szCs w:val="22"/>
        </w:rPr>
      </w:pPr>
    </w:p>
    <w:p w14:paraId="44057562" w14:textId="6A2A0683" w:rsidR="00D15A63" w:rsidRDefault="00867AAD" w:rsidP="005B19E3">
      <w:pPr>
        <w:pStyle w:val="BodyText"/>
        <w:spacing w:after="0"/>
        <w:rPr>
          <w:rFonts w:cs="Arial"/>
          <w:sz w:val="22"/>
          <w:szCs w:val="22"/>
        </w:rPr>
      </w:pPr>
      <w:r w:rsidRPr="439DC11F">
        <w:rPr>
          <w:rFonts w:cs="Arial"/>
          <w:sz w:val="22"/>
          <w:szCs w:val="22"/>
        </w:rPr>
        <w:t xml:space="preserve">From the close of the annual meeting </w:t>
      </w:r>
      <w:r w:rsidR="00E51F3C" w:rsidRPr="439DC11F">
        <w:rPr>
          <w:rFonts w:cs="Arial"/>
          <w:sz w:val="22"/>
          <w:szCs w:val="22"/>
        </w:rPr>
        <w:t>for Women</w:t>
      </w:r>
      <w:r w:rsidR="003030B6" w:rsidRPr="439DC11F">
        <w:rPr>
          <w:rFonts w:cs="Arial"/>
          <w:sz w:val="22"/>
          <w:szCs w:val="22"/>
        </w:rPr>
        <w:t xml:space="preserve"> members</w:t>
      </w:r>
      <w:r w:rsidR="00D15A63" w:rsidRPr="439DC11F">
        <w:rPr>
          <w:rFonts w:cs="Arial"/>
          <w:sz w:val="22"/>
          <w:szCs w:val="22"/>
        </w:rPr>
        <w:t>’</w:t>
      </w:r>
      <w:r w:rsidR="00454E49" w:rsidRPr="439DC11F">
        <w:rPr>
          <w:rFonts w:cs="Arial"/>
          <w:sz w:val="22"/>
          <w:szCs w:val="22"/>
        </w:rPr>
        <w:t xml:space="preserve"> annual meeting</w:t>
      </w:r>
      <w:r w:rsidR="003030B6" w:rsidRPr="439DC11F">
        <w:rPr>
          <w:rFonts w:cs="Arial"/>
          <w:sz w:val="22"/>
          <w:szCs w:val="22"/>
        </w:rPr>
        <w:t xml:space="preserve"> </w:t>
      </w:r>
      <w:r w:rsidR="00E51F3C" w:rsidRPr="439DC11F">
        <w:rPr>
          <w:rFonts w:cs="Arial"/>
          <w:sz w:val="22"/>
          <w:szCs w:val="22"/>
        </w:rPr>
        <w:t xml:space="preserve">Thursday </w:t>
      </w:r>
      <w:r w:rsidR="00452728">
        <w:rPr>
          <w:rFonts w:cs="Arial"/>
          <w:sz w:val="22"/>
          <w:szCs w:val="22"/>
        </w:rPr>
        <w:t>18 November</w:t>
      </w:r>
      <w:r w:rsidRPr="439DC11F">
        <w:rPr>
          <w:rFonts w:cs="Arial"/>
          <w:sz w:val="22"/>
          <w:szCs w:val="22"/>
        </w:rPr>
        <w:t xml:space="preserve"> there are</w:t>
      </w:r>
      <w:r w:rsidR="00D15A63" w:rsidRPr="439DC11F">
        <w:rPr>
          <w:rFonts w:cs="Arial"/>
          <w:sz w:val="22"/>
          <w:szCs w:val="22"/>
        </w:rPr>
        <w:t>:</w:t>
      </w:r>
    </w:p>
    <w:p w14:paraId="207508DF" w14:textId="2B9EA5E5" w:rsidR="001334A3" w:rsidRPr="003C0E10" w:rsidRDefault="005478CF" w:rsidP="007B5F68">
      <w:pPr>
        <w:pStyle w:val="BodyText"/>
        <w:numPr>
          <w:ilvl w:val="0"/>
          <w:numId w:val="45"/>
        </w:numPr>
        <w:spacing w:after="0"/>
        <w:rPr>
          <w:rFonts w:cs="Arial"/>
          <w:sz w:val="22"/>
          <w:szCs w:val="22"/>
        </w:rPr>
      </w:pPr>
      <w:r>
        <w:rPr>
          <w:rFonts w:cs="Arial"/>
          <w:b/>
          <w:sz w:val="22"/>
          <w:szCs w:val="22"/>
        </w:rPr>
        <w:t xml:space="preserve">Five </w:t>
      </w:r>
      <w:r w:rsidR="007B5F68" w:rsidRPr="007B5F68">
        <w:rPr>
          <w:rFonts w:cs="Arial"/>
          <w:b/>
          <w:sz w:val="22"/>
          <w:szCs w:val="22"/>
        </w:rPr>
        <w:t xml:space="preserve"> </w:t>
      </w:r>
      <w:r w:rsidR="007B5F68">
        <w:rPr>
          <w:rFonts w:cs="Arial"/>
          <w:b/>
          <w:sz w:val="22"/>
          <w:szCs w:val="22"/>
        </w:rPr>
        <w:t xml:space="preserve">vacancies for a </w:t>
      </w:r>
      <w:r w:rsidR="007B5F68" w:rsidRPr="007B5F68">
        <w:rPr>
          <w:rFonts w:cs="Arial"/>
          <w:b/>
          <w:sz w:val="22"/>
          <w:szCs w:val="22"/>
        </w:rPr>
        <w:t xml:space="preserve"> term </w:t>
      </w:r>
      <w:r w:rsidR="007B5F68">
        <w:rPr>
          <w:rFonts w:cs="Arial"/>
          <w:b/>
          <w:sz w:val="22"/>
          <w:szCs w:val="22"/>
        </w:rPr>
        <w:t xml:space="preserve"> of two years</w:t>
      </w:r>
      <w:r w:rsidR="007B5F68" w:rsidRPr="007B5F68">
        <w:rPr>
          <w:rFonts w:cs="Arial"/>
          <w:b/>
          <w:sz w:val="22"/>
          <w:szCs w:val="22"/>
        </w:rPr>
        <w:t>.</w:t>
      </w:r>
    </w:p>
    <w:p w14:paraId="44E20570"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 xml:space="preserve">be a </w:t>
      </w:r>
      <w:r w:rsidR="00E51F3C">
        <w:rPr>
          <w:rFonts w:cs="Arial"/>
          <w:sz w:val="22"/>
          <w:szCs w:val="22"/>
        </w:rPr>
        <w:t xml:space="preserve">women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2DF77CE5" w14:textId="77777777" w:rsidR="00867AAD" w:rsidRPr="003C0E10" w:rsidRDefault="00867AAD" w:rsidP="005B19E3">
      <w:pPr>
        <w:pStyle w:val="BodyText"/>
        <w:spacing w:after="0"/>
        <w:rPr>
          <w:rFonts w:cs="Arial"/>
          <w:sz w:val="22"/>
          <w:szCs w:val="22"/>
        </w:rPr>
      </w:pPr>
      <w:r w:rsidRPr="439DC11F">
        <w:rPr>
          <w:rFonts w:cs="Arial"/>
          <w:sz w:val="22"/>
          <w:szCs w:val="22"/>
        </w:rPr>
        <w:t xml:space="preserve">Each branch may nominate one member to the committee. </w:t>
      </w:r>
      <w:r w:rsidR="00454E49" w:rsidRPr="439DC11F">
        <w:rPr>
          <w:rFonts w:cs="Arial"/>
          <w:sz w:val="22"/>
          <w:szCs w:val="22"/>
        </w:rPr>
        <w:t>(Each nomination should be made on a separate form)</w:t>
      </w:r>
    </w:p>
    <w:p w14:paraId="12D3EB1B" w14:textId="1AEB3789" w:rsidR="439DC11F" w:rsidRDefault="439DC11F" w:rsidP="439DC11F">
      <w:pPr>
        <w:pStyle w:val="BodyText"/>
        <w:spacing w:after="0"/>
      </w:pPr>
    </w:p>
    <w:p w14:paraId="0A7F238D" w14:textId="3A79DD4D" w:rsidR="007C48A3" w:rsidRPr="00C637EA" w:rsidRDefault="007C48A3" w:rsidP="439DC11F">
      <w:pPr>
        <w:pStyle w:val="BodyText"/>
        <w:spacing w:after="0" w:afterAutospacing="0"/>
        <w:rPr>
          <w:rFonts w:cs="Arial"/>
          <w:b/>
          <w:bCs/>
          <w:sz w:val="22"/>
          <w:szCs w:val="22"/>
        </w:rPr>
      </w:pPr>
      <w:r w:rsidRPr="439DC11F">
        <w:rPr>
          <w:rFonts w:cs="Arial"/>
          <w:sz w:val="22"/>
          <w:szCs w:val="22"/>
        </w:rPr>
        <w:t>Completed nomination forms (including all support statements for nominations) must be received by</w:t>
      </w:r>
      <w:r w:rsidRPr="439DC11F">
        <w:rPr>
          <w:rFonts w:cs="Arial"/>
          <w:b/>
          <w:bCs/>
          <w:sz w:val="22"/>
          <w:szCs w:val="22"/>
        </w:rPr>
        <w:t xml:space="preserve"> </w:t>
      </w:r>
      <w:r w:rsidRPr="439DC11F">
        <w:rPr>
          <w:rFonts w:cs="Arial"/>
          <w:b/>
          <w:bCs/>
          <w:sz w:val="24"/>
          <w:szCs w:val="24"/>
        </w:rPr>
        <w:t xml:space="preserve">5:00pm </w:t>
      </w:r>
      <w:r w:rsidR="00C637EA" w:rsidRPr="439DC11F">
        <w:rPr>
          <w:rFonts w:cs="Arial"/>
          <w:b/>
          <w:bCs/>
          <w:sz w:val="24"/>
          <w:szCs w:val="24"/>
        </w:rPr>
        <w:t xml:space="preserve">(at the latest) </w:t>
      </w:r>
      <w:r w:rsidR="0004358F" w:rsidRPr="439DC11F">
        <w:rPr>
          <w:rFonts w:cs="Arial"/>
          <w:b/>
          <w:bCs/>
          <w:sz w:val="24"/>
          <w:szCs w:val="24"/>
        </w:rPr>
        <w:t xml:space="preserve">Thursday </w:t>
      </w:r>
      <w:r w:rsidR="00701188">
        <w:rPr>
          <w:rFonts w:cs="Arial"/>
          <w:b/>
          <w:bCs/>
          <w:sz w:val="24"/>
          <w:szCs w:val="24"/>
        </w:rPr>
        <w:t>1</w:t>
      </w:r>
      <w:r w:rsidR="0046440B">
        <w:rPr>
          <w:rFonts w:cs="Arial"/>
          <w:b/>
          <w:bCs/>
          <w:sz w:val="24"/>
          <w:szCs w:val="24"/>
        </w:rPr>
        <w:t>4</w:t>
      </w:r>
      <w:r w:rsidR="00CC0628">
        <w:rPr>
          <w:rFonts w:cs="Arial"/>
          <w:b/>
          <w:bCs/>
          <w:sz w:val="24"/>
          <w:szCs w:val="24"/>
        </w:rPr>
        <w:t xml:space="preserve"> November</w:t>
      </w:r>
      <w:r w:rsidRPr="439DC11F">
        <w:rPr>
          <w:rFonts w:cs="Arial"/>
          <w:b/>
          <w:bCs/>
          <w:sz w:val="24"/>
          <w:szCs w:val="24"/>
        </w:rPr>
        <w:t xml:space="preserve"> </w:t>
      </w:r>
      <w:r w:rsidR="007B5F68" w:rsidRPr="439DC11F">
        <w:rPr>
          <w:rFonts w:cs="Arial"/>
          <w:b/>
          <w:bCs/>
          <w:sz w:val="24"/>
          <w:szCs w:val="24"/>
        </w:rPr>
        <w:t>202</w:t>
      </w:r>
      <w:r w:rsidR="00701188">
        <w:rPr>
          <w:rFonts w:cs="Arial"/>
          <w:b/>
          <w:bCs/>
          <w:sz w:val="24"/>
          <w:szCs w:val="24"/>
        </w:rPr>
        <w:t>4</w:t>
      </w:r>
      <w:r w:rsidR="00CA461A" w:rsidRPr="439DC11F">
        <w:rPr>
          <w:rFonts w:cs="Arial"/>
          <w:b/>
          <w:bCs/>
          <w:sz w:val="24"/>
          <w:szCs w:val="24"/>
        </w:rPr>
        <w:t xml:space="preserve">. </w:t>
      </w:r>
      <w:r w:rsidRPr="439DC11F">
        <w:rPr>
          <w:rFonts w:cs="Arial"/>
          <w:b/>
          <w:bCs/>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439DC11F">
        <w:rPr>
          <w:rFonts w:cs="Arial"/>
          <w:b/>
          <w:bCs/>
          <w:sz w:val="24"/>
          <w:szCs w:val="24"/>
        </w:rPr>
        <w:t>s</w:t>
      </w:r>
      <w:r w:rsidR="00C637EA" w:rsidRPr="439DC11F">
        <w:rPr>
          <w:rFonts w:cs="Arial"/>
          <w:b/>
          <w:bCs/>
          <w:sz w:val="24"/>
          <w:szCs w:val="24"/>
        </w:rPr>
        <w:t>canned sheets).</w:t>
      </w:r>
      <w:r w:rsidRPr="439DC11F">
        <w:rPr>
          <w:rFonts w:cs="Arial"/>
          <w:b/>
          <w:bCs/>
          <w:sz w:val="24"/>
          <w:szCs w:val="24"/>
        </w:rPr>
        <w:t xml:space="preserve">  Email nomination should be sent to </w:t>
      </w:r>
      <w:hyperlink r:id="rId12">
        <w:r w:rsidRPr="439DC11F">
          <w:rPr>
            <w:rStyle w:val="Hyperlink"/>
            <w:rFonts w:cs="Arial"/>
            <w:b/>
            <w:bCs/>
            <w:sz w:val="24"/>
            <w:szCs w:val="24"/>
          </w:rPr>
          <w:t>sbajwa@ucu.org.uk</w:t>
        </w:r>
      </w:hyperlink>
      <w:r w:rsidRPr="439DC11F">
        <w:rPr>
          <w:rFonts w:cs="Arial"/>
          <w:b/>
          <w:bCs/>
          <w:sz w:val="24"/>
          <w:szCs w:val="24"/>
        </w:rPr>
        <w:t>.</w:t>
      </w:r>
      <w:r w:rsidRPr="439DC11F">
        <w:rPr>
          <w:rFonts w:cs="Arial"/>
          <w:b/>
          <w:bCs/>
          <w:sz w:val="22"/>
          <w:szCs w:val="22"/>
        </w:rPr>
        <w:t xml:space="preserve">  </w:t>
      </w:r>
    </w:p>
    <w:p w14:paraId="3698D71A" w14:textId="17B57181" w:rsidR="439DC11F" w:rsidRDefault="439DC11F" w:rsidP="439DC11F">
      <w:pPr>
        <w:pStyle w:val="BodyText"/>
        <w:spacing w:after="0" w:afterAutospacing="0"/>
        <w:rPr>
          <w:b/>
          <w:bCs/>
        </w:rPr>
      </w:pPr>
    </w:p>
    <w:p w14:paraId="4A83A134" w14:textId="1043C1E2" w:rsidR="007C48A3" w:rsidRPr="003C0E10" w:rsidRDefault="005B19E3" w:rsidP="439DC11F">
      <w:pPr>
        <w:pStyle w:val="BodyText"/>
        <w:spacing w:after="0" w:afterAutospacing="0"/>
        <w:rPr>
          <w:rFonts w:cs="Arial"/>
          <w:sz w:val="22"/>
          <w:szCs w:val="22"/>
        </w:rPr>
      </w:pPr>
      <w:r w:rsidRPr="439DC11F">
        <w:rPr>
          <w:rFonts w:cs="Arial"/>
          <w:sz w:val="22"/>
          <w:szCs w:val="22"/>
        </w:rPr>
        <w:t xml:space="preserve">Receipt of </w:t>
      </w:r>
      <w:r w:rsidR="007C48A3" w:rsidRPr="439DC11F">
        <w:rPr>
          <w:rFonts w:cs="Arial"/>
          <w:sz w:val="22"/>
          <w:szCs w:val="22"/>
        </w:rPr>
        <w:t>all nominations will be acknowledged</w:t>
      </w:r>
      <w:r w:rsidRPr="439DC11F">
        <w:rPr>
          <w:rFonts w:cs="Arial"/>
          <w:sz w:val="22"/>
          <w:szCs w:val="22"/>
        </w:rPr>
        <w:t xml:space="preserve">. </w:t>
      </w:r>
      <w:r w:rsidR="008E1BAF" w:rsidRPr="439DC11F">
        <w:rPr>
          <w:rFonts w:cs="Arial"/>
          <w:sz w:val="22"/>
          <w:szCs w:val="22"/>
        </w:rPr>
        <w:t xml:space="preserve">If you </w:t>
      </w:r>
      <w:r w:rsidRPr="439DC11F">
        <w:rPr>
          <w:rFonts w:cs="Arial"/>
          <w:sz w:val="22"/>
          <w:szCs w:val="22"/>
        </w:rPr>
        <w:t xml:space="preserve">do not receive acknowledgement, </w:t>
      </w:r>
      <w:r w:rsidR="008E1BAF" w:rsidRPr="439DC11F">
        <w:rPr>
          <w:rFonts w:cs="Arial"/>
          <w:sz w:val="22"/>
          <w:szCs w:val="22"/>
        </w:rPr>
        <w:t xml:space="preserve">please email Sue Bajwa (sbajwa@ucu.org.uk) </w:t>
      </w:r>
      <w:r w:rsidR="008E1BAF" w:rsidRPr="439DC11F">
        <w:rPr>
          <w:rFonts w:cs="Arial"/>
          <w:b/>
          <w:bCs/>
          <w:sz w:val="22"/>
          <w:szCs w:val="22"/>
        </w:rPr>
        <w:t xml:space="preserve">before </w:t>
      </w:r>
      <w:r w:rsidR="008E1BAF" w:rsidRPr="439DC11F">
        <w:rPr>
          <w:rFonts w:cs="Arial"/>
          <w:sz w:val="22"/>
          <w:szCs w:val="22"/>
        </w:rPr>
        <w:t>the deadline.  UCU cannot accept responsibility for nominations not received due to a failure of electronic communication.</w:t>
      </w:r>
    </w:p>
    <w:p w14:paraId="1695DFB3" w14:textId="647368E6" w:rsidR="439DC11F" w:rsidRDefault="439DC11F" w:rsidP="439DC11F">
      <w:pPr>
        <w:pStyle w:val="BodyText"/>
        <w:spacing w:after="0" w:afterAutospacing="0"/>
      </w:pPr>
    </w:p>
    <w:p w14:paraId="6AB1674F" w14:textId="796445FA" w:rsidR="439DC11F" w:rsidRDefault="439DC11F" w:rsidP="439DC11F">
      <w:pPr>
        <w:pStyle w:val="BodyText"/>
        <w:spacing w:after="0" w:afterAutospacing="0"/>
      </w:pPr>
    </w:p>
    <w:p w14:paraId="354FC8F5" w14:textId="457FED8A" w:rsidR="439DC11F" w:rsidRDefault="439DC11F">
      <w:r>
        <w:br w:type="page"/>
      </w:r>
    </w:p>
    <w:p w14:paraId="4FBE1A09" w14:textId="77777777" w:rsidR="00EC697A" w:rsidRPr="005B19E3" w:rsidRDefault="00EC697A" w:rsidP="005B19E3">
      <w:pPr>
        <w:pStyle w:val="BodyText"/>
        <w:spacing w:after="0"/>
        <w:rPr>
          <w:rFonts w:cs="Arial"/>
          <w:b/>
          <w:sz w:val="22"/>
          <w:szCs w:val="22"/>
        </w:rPr>
      </w:pPr>
      <w:r w:rsidRPr="005B19E3">
        <w:rPr>
          <w:rFonts w:cs="Arial"/>
          <w:b/>
          <w:sz w:val="22"/>
          <w:szCs w:val="22"/>
        </w:rPr>
        <w:lastRenderedPageBreak/>
        <w:t>2</w:t>
      </w:r>
      <w:r w:rsidRPr="005B19E3">
        <w:rPr>
          <w:rFonts w:cs="Arial"/>
          <w:b/>
          <w:sz w:val="22"/>
          <w:szCs w:val="22"/>
        </w:rPr>
        <w:tab/>
        <w:t>Submission of nominations</w:t>
      </w:r>
    </w:p>
    <w:p w14:paraId="4AF9B84A"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691FD3BC" w14:textId="06639A61" w:rsidR="00EC697A" w:rsidRPr="003C0E10" w:rsidRDefault="00EC697A" w:rsidP="005B19E3">
      <w:pPr>
        <w:pStyle w:val="BodyText"/>
        <w:spacing w:after="0"/>
        <w:rPr>
          <w:rFonts w:cs="Arial"/>
          <w:sz w:val="22"/>
          <w:szCs w:val="22"/>
        </w:rPr>
      </w:pPr>
      <w:r w:rsidRPr="439DC11F">
        <w:rPr>
          <w:rFonts w:cs="Arial"/>
          <w:sz w:val="22"/>
          <w:szCs w:val="22"/>
        </w:rPr>
        <w:t>Section 1 should be completed by the nominee and includes declarations about eligibility to stand for the committee, and the opportunity to submit 150 words in support of the nomination.</w:t>
      </w:r>
    </w:p>
    <w:p w14:paraId="050ABFDF" w14:textId="6ED0BC24" w:rsidR="00EC697A" w:rsidRPr="003C0E10" w:rsidRDefault="00EC697A" w:rsidP="005B19E3">
      <w:pPr>
        <w:pStyle w:val="BodyText"/>
        <w:spacing w:after="0"/>
        <w:rPr>
          <w:rFonts w:cs="Arial"/>
          <w:sz w:val="22"/>
          <w:szCs w:val="22"/>
        </w:rPr>
      </w:pPr>
      <w:r w:rsidRPr="439DC11F">
        <w:rPr>
          <w:rFonts w:cs="Arial"/>
          <w:sz w:val="22"/>
          <w:szCs w:val="22"/>
        </w:rPr>
        <w:t>Section 2 should be completed by the branch officer who is confirming the branch’s nomination and asks how the nomination was approved.</w:t>
      </w:r>
    </w:p>
    <w:p w14:paraId="086F890F"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39E9BD05" w14:textId="74632A9C" w:rsidR="00EC697A" w:rsidRPr="003C0E10" w:rsidRDefault="00EC697A" w:rsidP="005B19E3">
      <w:pPr>
        <w:pStyle w:val="BodyText"/>
        <w:spacing w:after="0"/>
        <w:rPr>
          <w:rFonts w:cs="Arial"/>
          <w:sz w:val="22"/>
          <w:szCs w:val="22"/>
        </w:rPr>
      </w:pPr>
      <w:r w:rsidRPr="439DC11F">
        <w:rPr>
          <w:rFonts w:cs="Arial"/>
          <w:sz w:val="22"/>
          <w:szCs w:val="22"/>
        </w:rPr>
        <w:t>Completed nomination forms (including nominees’ brief notes in support of their nomination) must be received by 5:00pm</w:t>
      </w:r>
      <w:r w:rsidR="002B3C21" w:rsidRPr="439DC11F">
        <w:rPr>
          <w:rFonts w:cs="Arial"/>
          <w:sz w:val="22"/>
          <w:szCs w:val="22"/>
        </w:rPr>
        <w:t xml:space="preserve"> (at the latest)</w:t>
      </w:r>
      <w:r w:rsidRPr="439DC11F">
        <w:rPr>
          <w:rFonts w:cs="Arial"/>
          <w:sz w:val="22"/>
          <w:szCs w:val="22"/>
        </w:rPr>
        <w:t xml:space="preserve"> on</w:t>
      </w:r>
      <w:r w:rsidR="00701188">
        <w:rPr>
          <w:rFonts w:cs="Arial"/>
          <w:sz w:val="22"/>
          <w:szCs w:val="22"/>
        </w:rPr>
        <w:t xml:space="preserve"> Thursday</w:t>
      </w:r>
      <w:r w:rsidRPr="439DC11F">
        <w:rPr>
          <w:rFonts w:cs="Arial"/>
          <w:sz w:val="22"/>
          <w:szCs w:val="22"/>
        </w:rPr>
        <w:t xml:space="preserve"> </w:t>
      </w:r>
      <w:r w:rsidR="00701188">
        <w:rPr>
          <w:rFonts w:cs="Arial"/>
          <w:sz w:val="22"/>
          <w:szCs w:val="22"/>
        </w:rPr>
        <w:t>16</w:t>
      </w:r>
      <w:r w:rsidR="00CC0628">
        <w:rPr>
          <w:rFonts w:cs="Arial"/>
          <w:sz w:val="22"/>
          <w:szCs w:val="22"/>
        </w:rPr>
        <w:t xml:space="preserve"> November</w:t>
      </w:r>
      <w:r w:rsidR="007B5F68" w:rsidRPr="439DC11F">
        <w:rPr>
          <w:rFonts w:cs="Arial"/>
          <w:sz w:val="22"/>
          <w:szCs w:val="22"/>
        </w:rPr>
        <w:t xml:space="preserve"> 202</w:t>
      </w:r>
      <w:r w:rsidR="00292C39">
        <w:rPr>
          <w:rFonts w:cs="Arial"/>
          <w:sz w:val="22"/>
          <w:szCs w:val="22"/>
        </w:rPr>
        <w:t>4</w:t>
      </w:r>
      <w:r w:rsidR="004C7757" w:rsidRPr="439DC11F">
        <w:rPr>
          <w:rFonts w:cs="Arial"/>
          <w:sz w:val="22"/>
          <w:szCs w:val="22"/>
        </w:rPr>
        <w:t xml:space="preserve">. </w:t>
      </w:r>
      <w:r w:rsidRPr="439DC11F">
        <w:rPr>
          <w:rFonts w:cs="Arial"/>
          <w:sz w:val="22"/>
          <w:szCs w:val="22"/>
        </w:rPr>
        <w:t>The nomination should be marked for the attention of Sue Bajwa, UCU, Carlow Street, London, NW1 7LH.  Nominations may also be submitted by email (attaching signed, scanned sheets),  Email nominations should be sent to sbajwa@ucu.org.uk.  Receipt of all nominations will be acknowledged to both the nominee and the branch officer signing the form.  If you do not receive acknowledgement, please telephone Sue Bajwa on 020 7756 2547</w:t>
      </w:r>
      <w:r w:rsidR="00CC0628">
        <w:rPr>
          <w:rFonts w:cs="Arial"/>
          <w:sz w:val="22"/>
          <w:szCs w:val="22"/>
        </w:rPr>
        <w:t xml:space="preserve"> or email sbajwa@ucu.org.uk</w:t>
      </w:r>
      <w:r w:rsidRPr="439DC11F">
        <w:rPr>
          <w:rFonts w:cs="Arial"/>
          <w:sz w:val="22"/>
          <w:szCs w:val="22"/>
        </w:rPr>
        <w:t xml:space="preserve"> before the deadline.  </w:t>
      </w:r>
    </w:p>
    <w:p w14:paraId="737D775F" w14:textId="3D880523" w:rsidR="439DC11F" w:rsidRDefault="439DC11F" w:rsidP="439DC11F">
      <w:pPr>
        <w:pStyle w:val="BodyText"/>
        <w:spacing w:after="0"/>
      </w:pPr>
    </w:p>
    <w:p w14:paraId="570547F9" w14:textId="77777777" w:rsidR="005B19E3" w:rsidRDefault="00EC697A" w:rsidP="005B19E3">
      <w:pPr>
        <w:pStyle w:val="BodyText"/>
        <w:spacing w:after="0"/>
        <w:rPr>
          <w:rFonts w:cs="Arial"/>
          <w:sz w:val="22"/>
          <w:szCs w:val="22"/>
        </w:rPr>
      </w:pPr>
      <w:r w:rsidRPr="439DC11F">
        <w:rPr>
          <w:rFonts w:cs="Arial"/>
          <w:sz w:val="22"/>
          <w:szCs w:val="22"/>
        </w:rPr>
        <w:t xml:space="preserve">UCU cannot accept responsibility for nominations not received due to a failure of </w:t>
      </w:r>
      <w:r w:rsidRPr="439DC11F">
        <w:rPr>
          <w:rFonts w:cs="Arial"/>
          <w:b/>
          <w:bCs/>
          <w:sz w:val="22"/>
          <w:szCs w:val="22"/>
        </w:rPr>
        <w:t>electronic communication and nominees and branch officers are urged not to leave submission to the last minute</w:t>
      </w:r>
      <w:r w:rsidRPr="439DC11F">
        <w:rPr>
          <w:rFonts w:cs="Arial"/>
          <w:sz w:val="22"/>
          <w:szCs w:val="22"/>
        </w:rPr>
        <w:t>.</w:t>
      </w:r>
    </w:p>
    <w:p w14:paraId="102E01EC" w14:textId="5CF42934" w:rsidR="439DC11F" w:rsidRDefault="439DC11F" w:rsidP="439DC11F">
      <w:pPr>
        <w:pStyle w:val="BodyText"/>
        <w:spacing w:after="0"/>
      </w:pPr>
    </w:p>
    <w:p w14:paraId="00A70F86"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240B4905" w14:textId="77777777" w:rsidR="00E51F3C" w:rsidRPr="00E51F3C" w:rsidRDefault="00E51F3C" w:rsidP="00E51F3C">
      <w:pPr>
        <w:pStyle w:val="BodyText"/>
        <w:spacing w:afterAutospacing="0"/>
        <w:rPr>
          <w:rFonts w:cs="Arial"/>
          <w:sz w:val="22"/>
          <w:szCs w:val="22"/>
        </w:rPr>
      </w:pPr>
      <w:r w:rsidRPr="00E51F3C">
        <w:rPr>
          <w:rFonts w:cs="Arial"/>
          <w:sz w:val="22"/>
          <w:szCs w:val="22"/>
        </w:rPr>
        <w:t>At the time of nomination, candidates must be in qualifying employment, or if not in employment, have been in qualifying employment within the preceding 12 months.</w:t>
      </w:r>
    </w:p>
    <w:p w14:paraId="5FFD0747" w14:textId="77777777" w:rsidR="00E51F3C" w:rsidRPr="002B3C21" w:rsidRDefault="00E51F3C" w:rsidP="00E51F3C">
      <w:pPr>
        <w:pStyle w:val="BodyText"/>
        <w:spacing w:afterAutospacing="0"/>
        <w:rPr>
          <w:rFonts w:cs="Arial"/>
          <w:b/>
          <w:sz w:val="22"/>
          <w:szCs w:val="22"/>
        </w:rPr>
      </w:pPr>
      <w:r w:rsidRPr="439DC11F">
        <w:rPr>
          <w:rFonts w:cs="Arial"/>
          <w:b/>
          <w:bCs/>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7DA35080" w14:textId="4931592F" w:rsidR="00D676AA" w:rsidRPr="003C0E10" w:rsidRDefault="00E72E72" w:rsidP="439DC11F">
      <w:pPr>
        <w:spacing w:line="240" w:lineRule="auto"/>
        <w:rPr>
          <w:rFonts w:cs="Arial"/>
          <w:b/>
          <w:bCs/>
          <w:sz w:val="22"/>
          <w:szCs w:val="22"/>
        </w:rPr>
      </w:pPr>
      <w:r>
        <w:br w:type="page"/>
      </w:r>
      <w:r w:rsidRPr="439DC11F">
        <w:rPr>
          <w:rFonts w:cs="Arial"/>
          <w:b/>
          <w:bCs/>
          <w:sz w:val="22"/>
          <w:szCs w:val="22"/>
        </w:rPr>
        <w:lastRenderedPageBreak/>
        <w:t>1</w:t>
      </w:r>
      <w:r>
        <w:tab/>
      </w:r>
      <w:r w:rsidR="000336C4" w:rsidRPr="439DC11F">
        <w:rPr>
          <w:rFonts w:cs="Arial"/>
          <w:b/>
          <w:bCs/>
          <w:sz w:val="22"/>
          <w:szCs w:val="22"/>
        </w:rPr>
        <w:t>Nominees’ details</w:t>
      </w:r>
    </w:p>
    <w:p w14:paraId="7D542A05"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182DE6EB" w14:textId="77777777" w:rsidTr="439DC11F">
        <w:tc>
          <w:tcPr>
            <w:tcW w:w="9913" w:type="dxa"/>
          </w:tcPr>
          <w:p w14:paraId="20DCF4D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57A96253"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C2B5777" w14:textId="77777777" w:rsidTr="439DC11F">
        <w:tc>
          <w:tcPr>
            <w:tcW w:w="9913" w:type="dxa"/>
          </w:tcPr>
          <w:p w14:paraId="340073E7"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106B370B"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6CB1B1D0" w14:textId="77777777" w:rsidTr="439DC11F">
        <w:tc>
          <w:tcPr>
            <w:tcW w:w="9913" w:type="dxa"/>
          </w:tcPr>
          <w:p w14:paraId="25C7727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6F7EC0A7"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D23CDB9" w14:textId="77777777" w:rsidTr="439DC11F">
        <w:tc>
          <w:tcPr>
            <w:tcW w:w="9913" w:type="dxa"/>
          </w:tcPr>
          <w:p w14:paraId="77FF6F2C"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1D58D982" w14:textId="77777777" w:rsidR="008E1BAF" w:rsidRPr="003C0E10" w:rsidRDefault="008E1BAF" w:rsidP="00B36386">
            <w:pPr>
              <w:pStyle w:val="BodyText"/>
              <w:spacing w:after="0" w:afterAutospacing="0" w:line="240" w:lineRule="auto"/>
              <w:rPr>
                <w:rFonts w:cs="Arial"/>
                <w:sz w:val="22"/>
                <w:szCs w:val="22"/>
              </w:rPr>
            </w:pPr>
          </w:p>
          <w:p w14:paraId="749D00B4" w14:textId="77777777" w:rsidR="008E1BAF" w:rsidRDefault="008E1BAF" w:rsidP="00B36386">
            <w:pPr>
              <w:pStyle w:val="BodyText"/>
              <w:spacing w:after="0" w:afterAutospacing="0" w:line="240" w:lineRule="auto"/>
              <w:rPr>
                <w:rFonts w:cs="Arial"/>
                <w:sz w:val="22"/>
                <w:szCs w:val="22"/>
              </w:rPr>
            </w:pPr>
          </w:p>
          <w:p w14:paraId="4630E73C" w14:textId="77777777" w:rsidR="003F7DE4" w:rsidRPr="003C0E10" w:rsidRDefault="003F7DE4" w:rsidP="00B36386">
            <w:pPr>
              <w:pStyle w:val="BodyText"/>
              <w:spacing w:after="0" w:afterAutospacing="0" w:line="240" w:lineRule="auto"/>
              <w:rPr>
                <w:rFonts w:cs="Arial"/>
                <w:sz w:val="22"/>
                <w:szCs w:val="22"/>
              </w:rPr>
            </w:pPr>
          </w:p>
        </w:tc>
      </w:tr>
      <w:tr w:rsidR="008E1BAF" w:rsidRPr="003C0E10" w14:paraId="1066BECC" w14:textId="77777777" w:rsidTr="439DC11F">
        <w:tc>
          <w:tcPr>
            <w:tcW w:w="9913" w:type="dxa"/>
          </w:tcPr>
          <w:p w14:paraId="419825B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04ECEDA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D239105" w14:textId="77777777" w:rsidTr="439DC11F">
        <w:tc>
          <w:tcPr>
            <w:tcW w:w="9913" w:type="dxa"/>
          </w:tcPr>
          <w:p w14:paraId="50B24D62"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634F880F"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1785CA0" w14:textId="77777777" w:rsidTr="439DC11F">
        <w:tc>
          <w:tcPr>
            <w:tcW w:w="9913" w:type="dxa"/>
          </w:tcPr>
          <w:p w14:paraId="587F6A6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2B218F04"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7CE68E8" w14:textId="77777777" w:rsidTr="439DC11F">
        <w:tc>
          <w:tcPr>
            <w:tcW w:w="9913" w:type="dxa"/>
          </w:tcPr>
          <w:p w14:paraId="41864D9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585BE0DD" w14:textId="77777777" w:rsidR="008E1BAF" w:rsidRPr="003C0E10" w:rsidRDefault="008E1BAF" w:rsidP="00B36386">
            <w:pPr>
              <w:pStyle w:val="BodyText"/>
              <w:spacing w:after="0" w:afterAutospacing="0" w:line="240" w:lineRule="auto"/>
              <w:rPr>
                <w:rFonts w:cs="Arial"/>
                <w:sz w:val="22"/>
                <w:szCs w:val="22"/>
              </w:rPr>
            </w:pPr>
          </w:p>
        </w:tc>
      </w:tr>
    </w:tbl>
    <w:p w14:paraId="2AF74FFA" w14:textId="7F747D3A" w:rsidR="439DC11F" w:rsidRDefault="439DC11F" w:rsidP="439DC11F">
      <w:pPr>
        <w:pStyle w:val="BodyText"/>
        <w:spacing w:after="0" w:afterAutospacing="0" w:line="240" w:lineRule="auto"/>
        <w:rPr>
          <w:rFonts w:cs="Arial"/>
          <w:b/>
          <w:bCs/>
          <w:sz w:val="22"/>
          <w:szCs w:val="22"/>
        </w:rPr>
      </w:pPr>
    </w:p>
    <w:p w14:paraId="7B640581" w14:textId="77777777" w:rsidR="000336C4" w:rsidRPr="003C0E10" w:rsidRDefault="000336C4" w:rsidP="00100BF8">
      <w:pPr>
        <w:pStyle w:val="BodyText"/>
        <w:spacing w:after="0" w:afterAutospacing="0" w:line="240" w:lineRule="auto"/>
        <w:rPr>
          <w:rFonts w:cs="Arial"/>
          <w:b/>
          <w:sz w:val="22"/>
          <w:szCs w:val="22"/>
        </w:rPr>
      </w:pPr>
      <w:r w:rsidRPr="439DC11F">
        <w:rPr>
          <w:rFonts w:cs="Arial"/>
          <w:b/>
          <w:bCs/>
          <w:sz w:val="22"/>
          <w:szCs w:val="22"/>
        </w:rPr>
        <w:t>2</w:t>
      </w:r>
      <w:r>
        <w:tab/>
      </w:r>
      <w:r w:rsidRPr="439DC11F">
        <w:rPr>
          <w:rFonts w:cs="Arial"/>
          <w:b/>
          <w:bCs/>
          <w:sz w:val="22"/>
          <w:szCs w:val="22"/>
        </w:rPr>
        <w:t>Authorisation of nomination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615BC5F8" w14:textId="77777777" w:rsidTr="00B36386">
        <w:tc>
          <w:tcPr>
            <w:tcW w:w="9913" w:type="dxa"/>
          </w:tcPr>
          <w:p w14:paraId="35FB937B"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0F5595A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3E546CA" w14:textId="77777777" w:rsidTr="00B36386">
        <w:tc>
          <w:tcPr>
            <w:tcW w:w="9913" w:type="dxa"/>
          </w:tcPr>
          <w:p w14:paraId="18C696CF"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15944344"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4084594B" w14:textId="77777777" w:rsidTr="00B36386">
        <w:tc>
          <w:tcPr>
            <w:tcW w:w="9913" w:type="dxa"/>
          </w:tcPr>
          <w:p w14:paraId="3DD9B156"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6375171E"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1E04C2CD" w14:textId="77777777" w:rsidR="00EC697A" w:rsidRPr="003C0E10" w:rsidRDefault="00EC697A" w:rsidP="00EC697A">
            <w:pPr>
              <w:rPr>
                <w:rFonts w:cs="Arial"/>
                <w:sz w:val="22"/>
                <w:szCs w:val="22"/>
              </w:rPr>
            </w:pPr>
            <w:r w:rsidRPr="003C0E10">
              <w:rPr>
                <w:rFonts w:cs="Arial"/>
                <w:sz w:val="44"/>
                <w:szCs w:val="44"/>
              </w:rPr>
              <w:t>□</w:t>
            </w:r>
            <w:r w:rsidRPr="003C0E10">
              <w:rPr>
                <w:rFonts w:cs="Arial"/>
                <w:sz w:val="22"/>
                <w:szCs w:val="22"/>
              </w:rPr>
              <w:t xml:space="preserve">  a quorate branch committee meeting   </w:t>
            </w:r>
          </w:p>
          <w:p w14:paraId="37B1F157" w14:textId="77777777" w:rsidR="005A4032" w:rsidRPr="003C0E10" w:rsidRDefault="00EC697A" w:rsidP="00EC697A">
            <w:pPr>
              <w:rPr>
                <w:rStyle w:val="p5"/>
                <w:rFonts w:ascii="Verdana" w:hAnsi="Verdana" w:cs="Arial"/>
                <w:sz w:val="22"/>
                <w:szCs w:val="22"/>
              </w:rPr>
            </w:pPr>
            <w:r w:rsidRPr="003C0E10">
              <w:rPr>
                <w:rFonts w:cs="Arial"/>
                <w:sz w:val="44"/>
                <w:szCs w:val="44"/>
              </w:rPr>
              <w:t>□</w:t>
            </w:r>
            <w:r w:rsidRPr="003C0E10">
              <w:rPr>
                <w:rFonts w:cs="Arial"/>
                <w:sz w:val="22"/>
                <w:szCs w:val="22"/>
              </w:rPr>
              <w:t xml:space="preserve">  a prope</w:t>
            </w:r>
            <w:r w:rsidR="00E51F3C">
              <w:rPr>
                <w:rFonts w:cs="Arial"/>
                <w:sz w:val="22"/>
                <w:szCs w:val="22"/>
              </w:rPr>
              <w:t>rly constituted meeting of women</w:t>
            </w:r>
            <w:r w:rsidRPr="003C0E10">
              <w:rPr>
                <w:rFonts w:cs="Arial"/>
                <w:sz w:val="22"/>
                <w:szCs w:val="22"/>
              </w:rPr>
              <w:t xml:space="preserve"> members</w:t>
            </w:r>
          </w:p>
        </w:tc>
      </w:tr>
      <w:tr w:rsidR="00FE2609" w:rsidRPr="003C0E10" w14:paraId="1B75AF2D" w14:textId="77777777" w:rsidTr="00B36386">
        <w:tc>
          <w:tcPr>
            <w:tcW w:w="9913" w:type="dxa"/>
          </w:tcPr>
          <w:p w14:paraId="30625F0D"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48E5302B"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474CB3A7" w14:textId="77777777" w:rsidTr="00B36386">
        <w:tc>
          <w:tcPr>
            <w:tcW w:w="9913" w:type="dxa"/>
          </w:tcPr>
          <w:p w14:paraId="0CCE04C0"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56990474"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15A51D71" w14:textId="77777777" w:rsidTr="00B36386">
        <w:tc>
          <w:tcPr>
            <w:tcW w:w="9913" w:type="dxa"/>
          </w:tcPr>
          <w:p w14:paraId="6494DB84"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3DB64C97"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71ABEF66" w14:textId="77777777" w:rsidTr="00B36386">
        <w:tc>
          <w:tcPr>
            <w:tcW w:w="9913" w:type="dxa"/>
          </w:tcPr>
          <w:p w14:paraId="7A6730B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3C402CA"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67A7D8C" w14:textId="77777777" w:rsidTr="00B36386">
        <w:tc>
          <w:tcPr>
            <w:tcW w:w="9913" w:type="dxa"/>
          </w:tcPr>
          <w:p w14:paraId="6C0C0B19"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25129F6A" w14:textId="77777777" w:rsidR="00FE2609" w:rsidRPr="003C0E10" w:rsidRDefault="00FE2609" w:rsidP="00B36386">
            <w:pPr>
              <w:pStyle w:val="BodyText"/>
              <w:spacing w:after="0" w:afterAutospacing="0" w:line="240" w:lineRule="auto"/>
              <w:rPr>
                <w:rFonts w:cs="Arial"/>
                <w:sz w:val="22"/>
                <w:szCs w:val="22"/>
              </w:rPr>
            </w:pPr>
          </w:p>
        </w:tc>
      </w:tr>
    </w:tbl>
    <w:p w14:paraId="15D45161" w14:textId="0149F636" w:rsidR="00FE2609" w:rsidRPr="003C0E10" w:rsidRDefault="005A4032" w:rsidP="439DC11F">
      <w:pPr>
        <w:pStyle w:val="BodyText"/>
        <w:spacing w:after="0" w:afterAutospacing="0" w:line="240" w:lineRule="auto"/>
        <w:rPr>
          <w:rFonts w:cs="Arial"/>
          <w:b/>
          <w:bCs/>
          <w:sz w:val="22"/>
          <w:szCs w:val="22"/>
        </w:rPr>
      </w:pPr>
      <w:r w:rsidRPr="439DC11F">
        <w:rPr>
          <w:rFonts w:cs="Arial"/>
          <w:b/>
          <w:bCs/>
          <w:sz w:val="22"/>
          <w:szCs w:val="22"/>
        </w:rPr>
        <w:t>Declaration:</w:t>
      </w:r>
    </w:p>
    <w:p w14:paraId="19253421" w14:textId="3784A5B6" w:rsidR="439DC11F" w:rsidRDefault="439DC11F" w:rsidP="439DC11F">
      <w:pPr>
        <w:pStyle w:val="BodyText"/>
        <w:spacing w:after="0" w:afterAutospacing="0" w:line="240" w:lineRule="auto"/>
        <w:rPr>
          <w:b/>
          <w:bCs/>
        </w:rPr>
      </w:pPr>
    </w:p>
    <w:p w14:paraId="0D42BB7A"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541EE480" w14:textId="77777777" w:rsidR="00E72E72" w:rsidRPr="003C0E10" w:rsidRDefault="00E72E72" w:rsidP="00100BF8">
      <w:pPr>
        <w:pStyle w:val="BodyText"/>
        <w:spacing w:after="0" w:afterAutospacing="0" w:line="240" w:lineRule="auto"/>
        <w:rPr>
          <w:rFonts w:cs="Arial"/>
          <w:b/>
          <w:sz w:val="22"/>
          <w:szCs w:val="22"/>
        </w:rPr>
      </w:pPr>
    </w:p>
    <w:p w14:paraId="4030F0A5" w14:textId="77777777" w:rsidR="00FE2609"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308CC43B" w14:textId="77777777" w:rsidR="000336C4" w:rsidRPr="003C0E10" w:rsidRDefault="000336C4" w:rsidP="00100BF8">
      <w:pPr>
        <w:pStyle w:val="BodyText"/>
        <w:spacing w:after="0" w:afterAutospacing="0" w:line="240" w:lineRule="auto"/>
        <w:rPr>
          <w:rFonts w:cs="Arial"/>
          <w:b/>
          <w:sz w:val="22"/>
          <w:szCs w:val="22"/>
        </w:rPr>
      </w:pPr>
      <w:r w:rsidRPr="439DC11F">
        <w:rPr>
          <w:rFonts w:cs="Arial"/>
          <w:b/>
          <w:bCs/>
          <w:sz w:val="22"/>
          <w:szCs w:val="22"/>
        </w:rPr>
        <w:t>3</w:t>
      </w:r>
      <w:r>
        <w:tab/>
      </w:r>
      <w:r w:rsidRPr="439DC11F">
        <w:rPr>
          <w:rFonts w:cs="Arial"/>
          <w:b/>
          <w:bCs/>
          <w:sz w:val="22"/>
          <w:szCs w:val="22"/>
        </w:rPr>
        <w:t>Nominees’ brief notes</w:t>
      </w:r>
    </w:p>
    <w:p w14:paraId="70724AD1" w14:textId="32D307DD" w:rsidR="439DC11F" w:rsidRDefault="439DC11F">
      <w:r>
        <w:br w:type="page"/>
      </w:r>
    </w:p>
    <w:p w14:paraId="70C3683F"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lastRenderedPageBreak/>
        <w:tab/>
        <w:t>Nominees are asked to submit a maximum of 150 words brief notes of past service and special interests, in support their nomination.</w:t>
      </w:r>
    </w:p>
    <w:p w14:paraId="13832FBA" w14:textId="77777777" w:rsidR="005B19E3" w:rsidRDefault="005B19E3" w:rsidP="00100BF8">
      <w:pPr>
        <w:pStyle w:val="BodyText"/>
        <w:spacing w:after="0" w:afterAutospacing="0" w:line="240" w:lineRule="auto"/>
        <w:rPr>
          <w:rFonts w:cs="Arial"/>
          <w:i/>
          <w:sz w:val="22"/>
          <w:szCs w:val="22"/>
        </w:rPr>
      </w:pPr>
    </w:p>
    <w:p w14:paraId="76FAC8C1" w14:textId="774933D4" w:rsidR="439DC11F" w:rsidRDefault="439DC11F"/>
    <w:p w14:paraId="3BCF6657" w14:textId="77777777" w:rsidR="005B19E3" w:rsidRDefault="005B19E3" w:rsidP="00100BF8">
      <w:pPr>
        <w:pStyle w:val="BodyText"/>
        <w:spacing w:after="0" w:afterAutospacing="0" w:line="240" w:lineRule="auto"/>
        <w:rPr>
          <w:rFonts w:cs="Arial"/>
          <w:i/>
          <w:sz w:val="22"/>
          <w:szCs w:val="22"/>
        </w:rPr>
      </w:pPr>
    </w:p>
    <w:p w14:paraId="1E95FB7D" w14:textId="77777777" w:rsidR="005B19E3" w:rsidRDefault="005B19E3" w:rsidP="00100BF8">
      <w:pPr>
        <w:pStyle w:val="BodyText"/>
        <w:spacing w:after="0" w:afterAutospacing="0" w:line="240" w:lineRule="auto"/>
        <w:rPr>
          <w:rFonts w:cs="Arial"/>
          <w:i/>
          <w:sz w:val="22"/>
          <w:szCs w:val="22"/>
        </w:rPr>
      </w:pPr>
    </w:p>
    <w:p w14:paraId="7ADDA2C1" w14:textId="77777777" w:rsidR="003F7DE4" w:rsidRDefault="003F7DE4" w:rsidP="00100BF8">
      <w:pPr>
        <w:pStyle w:val="BodyText"/>
        <w:spacing w:after="0" w:afterAutospacing="0" w:line="240" w:lineRule="auto"/>
        <w:rPr>
          <w:rFonts w:cs="Arial"/>
          <w:b/>
          <w:sz w:val="22"/>
          <w:szCs w:val="22"/>
        </w:rPr>
      </w:pPr>
    </w:p>
    <w:p w14:paraId="23B9B6BC" w14:textId="77777777" w:rsidR="003F7DE4" w:rsidRDefault="003F7DE4" w:rsidP="00100BF8">
      <w:pPr>
        <w:pStyle w:val="BodyText"/>
        <w:spacing w:after="0" w:afterAutospacing="0" w:line="240" w:lineRule="auto"/>
        <w:rPr>
          <w:rFonts w:cs="Arial"/>
          <w:b/>
          <w:sz w:val="22"/>
          <w:szCs w:val="22"/>
        </w:rPr>
      </w:pPr>
    </w:p>
    <w:p w14:paraId="26A3FE13" w14:textId="77777777" w:rsidR="003F7DE4" w:rsidRDefault="003F7DE4" w:rsidP="00100BF8">
      <w:pPr>
        <w:pStyle w:val="BodyText"/>
        <w:spacing w:after="0" w:afterAutospacing="0" w:line="240" w:lineRule="auto"/>
        <w:rPr>
          <w:rFonts w:cs="Arial"/>
          <w:b/>
          <w:sz w:val="22"/>
          <w:szCs w:val="22"/>
        </w:rPr>
      </w:pPr>
    </w:p>
    <w:p w14:paraId="7C56E615" w14:textId="77777777" w:rsidR="003F7DE4" w:rsidRDefault="003F7DE4" w:rsidP="00100BF8">
      <w:pPr>
        <w:pStyle w:val="BodyText"/>
        <w:spacing w:after="0" w:afterAutospacing="0" w:line="240" w:lineRule="auto"/>
        <w:rPr>
          <w:rFonts w:cs="Arial"/>
          <w:b/>
          <w:sz w:val="22"/>
          <w:szCs w:val="22"/>
        </w:rPr>
      </w:pPr>
    </w:p>
    <w:p w14:paraId="2CC5A2E6" w14:textId="77777777" w:rsidR="003F7DE4" w:rsidRDefault="003F7DE4" w:rsidP="00100BF8">
      <w:pPr>
        <w:pStyle w:val="BodyText"/>
        <w:spacing w:after="0" w:afterAutospacing="0" w:line="240" w:lineRule="auto"/>
        <w:rPr>
          <w:rFonts w:cs="Arial"/>
          <w:b/>
          <w:sz w:val="22"/>
          <w:szCs w:val="22"/>
        </w:rPr>
      </w:pPr>
    </w:p>
    <w:p w14:paraId="3507215B" w14:textId="77777777" w:rsidR="003F7DE4" w:rsidRDefault="003F7DE4" w:rsidP="00100BF8">
      <w:pPr>
        <w:pStyle w:val="BodyText"/>
        <w:spacing w:after="0" w:afterAutospacing="0" w:line="240" w:lineRule="auto"/>
        <w:rPr>
          <w:rFonts w:cs="Arial"/>
          <w:b/>
          <w:sz w:val="22"/>
          <w:szCs w:val="22"/>
        </w:rPr>
      </w:pPr>
    </w:p>
    <w:p w14:paraId="6D9764B1" w14:textId="77777777" w:rsidR="003F7DE4" w:rsidRDefault="003F7DE4" w:rsidP="00100BF8">
      <w:pPr>
        <w:pStyle w:val="BodyText"/>
        <w:spacing w:after="0" w:afterAutospacing="0" w:line="240" w:lineRule="auto"/>
        <w:rPr>
          <w:rFonts w:cs="Arial"/>
          <w:b/>
          <w:sz w:val="22"/>
          <w:szCs w:val="22"/>
        </w:rPr>
      </w:pPr>
    </w:p>
    <w:p w14:paraId="63FEC2D3" w14:textId="77777777" w:rsidR="003F7DE4" w:rsidRDefault="003F7DE4" w:rsidP="00100BF8">
      <w:pPr>
        <w:pStyle w:val="BodyText"/>
        <w:spacing w:after="0" w:afterAutospacing="0" w:line="240" w:lineRule="auto"/>
        <w:rPr>
          <w:rFonts w:cs="Arial"/>
          <w:b/>
          <w:sz w:val="22"/>
          <w:szCs w:val="22"/>
        </w:rPr>
      </w:pPr>
    </w:p>
    <w:p w14:paraId="3F85017A" w14:textId="77777777" w:rsidR="003F7DE4" w:rsidRDefault="003F7DE4" w:rsidP="00100BF8">
      <w:pPr>
        <w:pStyle w:val="BodyText"/>
        <w:spacing w:after="0" w:afterAutospacing="0" w:line="240" w:lineRule="auto"/>
        <w:rPr>
          <w:rFonts w:cs="Arial"/>
          <w:b/>
          <w:sz w:val="22"/>
          <w:szCs w:val="22"/>
        </w:rPr>
      </w:pPr>
    </w:p>
    <w:p w14:paraId="6C968394" w14:textId="77777777" w:rsidR="003F7DE4" w:rsidRDefault="003F7DE4" w:rsidP="00100BF8">
      <w:pPr>
        <w:pStyle w:val="BodyText"/>
        <w:spacing w:after="0" w:afterAutospacing="0" w:line="240" w:lineRule="auto"/>
        <w:rPr>
          <w:rFonts w:cs="Arial"/>
          <w:b/>
          <w:sz w:val="22"/>
          <w:szCs w:val="22"/>
        </w:rPr>
      </w:pPr>
    </w:p>
    <w:p w14:paraId="6542B1EF" w14:textId="77777777" w:rsidR="003F7DE4" w:rsidRDefault="003F7DE4" w:rsidP="00100BF8">
      <w:pPr>
        <w:pStyle w:val="BodyText"/>
        <w:spacing w:after="0" w:afterAutospacing="0" w:line="240" w:lineRule="auto"/>
        <w:rPr>
          <w:rFonts w:cs="Arial"/>
          <w:b/>
          <w:sz w:val="22"/>
          <w:szCs w:val="22"/>
        </w:rPr>
      </w:pPr>
    </w:p>
    <w:p w14:paraId="4AB110B0" w14:textId="77777777" w:rsidR="003F7DE4" w:rsidRDefault="003F7DE4" w:rsidP="00100BF8">
      <w:pPr>
        <w:pStyle w:val="BodyText"/>
        <w:spacing w:after="0" w:afterAutospacing="0" w:line="240" w:lineRule="auto"/>
        <w:rPr>
          <w:rFonts w:cs="Arial"/>
          <w:b/>
          <w:sz w:val="22"/>
          <w:szCs w:val="22"/>
        </w:rPr>
      </w:pPr>
    </w:p>
    <w:p w14:paraId="05DA1B3D" w14:textId="77777777" w:rsidR="003F7DE4" w:rsidRDefault="003F7DE4" w:rsidP="00100BF8">
      <w:pPr>
        <w:pStyle w:val="BodyText"/>
        <w:spacing w:after="0" w:afterAutospacing="0" w:line="240" w:lineRule="auto"/>
        <w:rPr>
          <w:rFonts w:cs="Arial"/>
          <w:b/>
          <w:sz w:val="22"/>
          <w:szCs w:val="22"/>
        </w:rPr>
      </w:pPr>
    </w:p>
    <w:p w14:paraId="1B53AAD6" w14:textId="77777777" w:rsidR="003F7DE4" w:rsidRDefault="003F7DE4" w:rsidP="00100BF8">
      <w:pPr>
        <w:pStyle w:val="BodyText"/>
        <w:spacing w:after="0" w:afterAutospacing="0" w:line="240" w:lineRule="auto"/>
        <w:rPr>
          <w:rFonts w:cs="Arial"/>
          <w:b/>
          <w:sz w:val="22"/>
          <w:szCs w:val="22"/>
        </w:rPr>
      </w:pPr>
    </w:p>
    <w:p w14:paraId="73CD85A4" w14:textId="77777777" w:rsidR="003F7DE4" w:rsidRDefault="003F7DE4" w:rsidP="00100BF8">
      <w:pPr>
        <w:pStyle w:val="BodyText"/>
        <w:spacing w:after="0" w:afterAutospacing="0" w:line="240" w:lineRule="auto"/>
        <w:rPr>
          <w:rFonts w:cs="Arial"/>
          <w:b/>
          <w:sz w:val="22"/>
          <w:szCs w:val="22"/>
        </w:rPr>
      </w:pPr>
    </w:p>
    <w:p w14:paraId="2E8CE3BC" w14:textId="77777777" w:rsidR="003F7DE4" w:rsidRDefault="003F7DE4" w:rsidP="00100BF8">
      <w:pPr>
        <w:pStyle w:val="BodyText"/>
        <w:spacing w:after="0" w:afterAutospacing="0" w:line="240" w:lineRule="auto"/>
        <w:rPr>
          <w:rFonts w:cs="Arial"/>
          <w:b/>
          <w:sz w:val="22"/>
          <w:szCs w:val="22"/>
        </w:rPr>
      </w:pPr>
    </w:p>
    <w:p w14:paraId="6E096036" w14:textId="77777777" w:rsidR="003F7DE4" w:rsidRDefault="003F7DE4" w:rsidP="00100BF8">
      <w:pPr>
        <w:pStyle w:val="BodyText"/>
        <w:spacing w:after="0" w:afterAutospacing="0" w:line="240" w:lineRule="auto"/>
        <w:rPr>
          <w:rFonts w:cs="Arial"/>
          <w:b/>
          <w:sz w:val="22"/>
          <w:szCs w:val="22"/>
        </w:rPr>
      </w:pPr>
    </w:p>
    <w:p w14:paraId="78BCEB4E" w14:textId="77777777" w:rsidR="003F7DE4" w:rsidRDefault="003F7DE4" w:rsidP="00100BF8">
      <w:pPr>
        <w:pStyle w:val="BodyText"/>
        <w:spacing w:after="0" w:afterAutospacing="0" w:line="240" w:lineRule="auto"/>
        <w:rPr>
          <w:rFonts w:cs="Arial"/>
          <w:b/>
          <w:sz w:val="22"/>
          <w:szCs w:val="22"/>
        </w:rPr>
      </w:pPr>
    </w:p>
    <w:p w14:paraId="029BFA90" w14:textId="77777777" w:rsidR="003F7DE4" w:rsidRDefault="003F7DE4" w:rsidP="00100BF8">
      <w:pPr>
        <w:pStyle w:val="BodyText"/>
        <w:spacing w:after="0" w:afterAutospacing="0" w:line="240" w:lineRule="auto"/>
        <w:rPr>
          <w:rFonts w:cs="Arial"/>
          <w:b/>
          <w:sz w:val="22"/>
          <w:szCs w:val="22"/>
        </w:rPr>
      </w:pPr>
    </w:p>
    <w:p w14:paraId="34E81718" w14:textId="77777777" w:rsidR="003F7DE4" w:rsidRDefault="003F7DE4" w:rsidP="00100BF8">
      <w:pPr>
        <w:pStyle w:val="BodyText"/>
        <w:spacing w:after="0" w:afterAutospacing="0" w:line="240" w:lineRule="auto"/>
        <w:rPr>
          <w:rFonts w:cs="Arial"/>
          <w:b/>
          <w:sz w:val="22"/>
          <w:szCs w:val="22"/>
        </w:rPr>
      </w:pPr>
    </w:p>
    <w:p w14:paraId="46CAB0B6" w14:textId="77777777" w:rsidR="003F7DE4" w:rsidRDefault="003F7DE4" w:rsidP="00100BF8">
      <w:pPr>
        <w:pStyle w:val="BodyText"/>
        <w:spacing w:after="0" w:afterAutospacing="0" w:line="240" w:lineRule="auto"/>
        <w:rPr>
          <w:rFonts w:cs="Arial"/>
          <w:b/>
          <w:sz w:val="22"/>
          <w:szCs w:val="22"/>
        </w:rPr>
      </w:pPr>
    </w:p>
    <w:p w14:paraId="68EA216A" w14:textId="77777777" w:rsidR="003F7DE4" w:rsidRDefault="003F7DE4" w:rsidP="00100BF8">
      <w:pPr>
        <w:pStyle w:val="BodyText"/>
        <w:spacing w:after="0" w:afterAutospacing="0" w:line="240" w:lineRule="auto"/>
        <w:rPr>
          <w:rFonts w:cs="Arial"/>
          <w:b/>
          <w:sz w:val="22"/>
          <w:szCs w:val="22"/>
        </w:rPr>
      </w:pPr>
    </w:p>
    <w:p w14:paraId="7910BD8A" w14:textId="77777777" w:rsidR="003F7DE4" w:rsidRDefault="003F7DE4" w:rsidP="00100BF8">
      <w:pPr>
        <w:pStyle w:val="BodyText"/>
        <w:spacing w:after="0" w:afterAutospacing="0" w:line="240" w:lineRule="auto"/>
        <w:rPr>
          <w:rFonts w:cs="Arial"/>
          <w:b/>
          <w:sz w:val="22"/>
          <w:szCs w:val="22"/>
        </w:rPr>
      </w:pPr>
    </w:p>
    <w:p w14:paraId="124455C4" w14:textId="77777777" w:rsidR="003F7DE4" w:rsidRDefault="003F7DE4" w:rsidP="00100BF8">
      <w:pPr>
        <w:pStyle w:val="BodyText"/>
        <w:spacing w:after="0" w:afterAutospacing="0" w:line="240" w:lineRule="auto"/>
        <w:rPr>
          <w:rFonts w:cs="Arial"/>
          <w:b/>
          <w:sz w:val="22"/>
          <w:szCs w:val="22"/>
        </w:rPr>
      </w:pPr>
    </w:p>
    <w:p w14:paraId="629AF2C7" w14:textId="77777777" w:rsidR="003F7DE4" w:rsidRDefault="003F7DE4" w:rsidP="00100BF8">
      <w:pPr>
        <w:pStyle w:val="BodyText"/>
        <w:spacing w:after="0" w:afterAutospacing="0" w:line="240" w:lineRule="auto"/>
        <w:rPr>
          <w:rFonts w:cs="Arial"/>
          <w:b/>
          <w:sz w:val="22"/>
          <w:szCs w:val="22"/>
        </w:rPr>
      </w:pPr>
    </w:p>
    <w:p w14:paraId="6D60AD6F" w14:textId="77777777" w:rsidR="003F7DE4" w:rsidRDefault="003F7DE4" w:rsidP="00100BF8">
      <w:pPr>
        <w:pStyle w:val="BodyText"/>
        <w:spacing w:after="0" w:afterAutospacing="0" w:line="240" w:lineRule="auto"/>
        <w:rPr>
          <w:rFonts w:cs="Arial"/>
          <w:b/>
          <w:sz w:val="22"/>
          <w:szCs w:val="22"/>
        </w:rPr>
      </w:pPr>
    </w:p>
    <w:p w14:paraId="30EA5FCE" w14:textId="77777777" w:rsidR="003F7DE4" w:rsidRDefault="003F7DE4" w:rsidP="00100BF8">
      <w:pPr>
        <w:pStyle w:val="BodyText"/>
        <w:spacing w:after="0" w:afterAutospacing="0" w:line="240" w:lineRule="auto"/>
        <w:rPr>
          <w:rFonts w:cs="Arial"/>
          <w:b/>
          <w:sz w:val="22"/>
          <w:szCs w:val="22"/>
        </w:rPr>
      </w:pPr>
    </w:p>
    <w:p w14:paraId="2A6A2BA4" w14:textId="77777777" w:rsidR="003F7DE4" w:rsidRDefault="003F7DE4" w:rsidP="00100BF8">
      <w:pPr>
        <w:pStyle w:val="BodyText"/>
        <w:spacing w:after="0" w:afterAutospacing="0" w:line="240" w:lineRule="auto"/>
        <w:rPr>
          <w:rFonts w:cs="Arial"/>
          <w:b/>
          <w:sz w:val="22"/>
          <w:szCs w:val="22"/>
        </w:rPr>
      </w:pPr>
    </w:p>
    <w:p w14:paraId="46190932" w14:textId="77777777" w:rsidR="003F7DE4" w:rsidRDefault="003F7DE4" w:rsidP="00100BF8">
      <w:pPr>
        <w:pStyle w:val="BodyText"/>
        <w:spacing w:after="0" w:afterAutospacing="0" w:line="240" w:lineRule="auto"/>
        <w:rPr>
          <w:rFonts w:cs="Arial"/>
          <w:b/>
          <w:sz w:val="22"/>
          <w:szCs w:val="22"/>
        </w:rPr>
      </w:pPr>
    </w:p>
    <w:p w14:paraId="49829C1B" w14:textId="77777777" w:rsidR="003F7DE4" w:rsidRDefault="003F7DE4" w:rsidP="00100BF8">
      <w:pPr>
        <w:pStyle w:val="BodyText"/>
        <w:spacing w:after="0" w:afterAutospacing="0" w:line="240" w:lineRule="auto"/>
        <w:rPr>
          <w:rFonts w:cs="Arial"/>
          <w:b/>
          <w:sz w:val="22"/>
          <w:szCs w:val="22"/>
        </w:rPr>
      </w:pPr>
    </w:p>
    <w:p w14:paraId="32AB8297" w14:textId="77777777" w:rsidR="003F7DE4" w:rsidRDefault="003F7DE4" w:rsidP="00100BF8">
      <w:pPr>
        <w:pStyle w:val="BodyText"/>
        <w:spacing w:after="0" w:afterAutospacing="0" w:line="240" w:lineRule="auto"/>
        <w:rPr>
          <w:rFonts w:cs="Arial"/>
          <w:b/>
          <w:sz w:val="22"/>
          <w:szCs w:val="22"/>
        </w:rPr>
      </w:pPr>
    </w:p>
    <w:p w14:paraId="78BD98F8" w14:textId="77777777" w:rsidR="003F7DE4" w:rsidRDefault="003F7DE4" w:rsidP="00100BF8">
      <w:pPr>
        <w:pStyle w:val="BodyText"/>
        <w:spacing w:after="0" w:afterAutospacing="0" w:line="240" w:lineRule="auto"/>
        <w:rPr>
          <w:rFonts w:cs="Arial"/>
          <w:b/>
          <w:sz w:val="22"/>
          <w:szCs w:val="22"/>
        </w:rPr>
      </w:pPr>
    </w:p>
    <w:p w14:paraId="1CA25230" w14:textId="77777777" w:rsidR="003F7DE4" w:rsidRDefault="003F7DE4" w:rsidP="00100BF8">
      <w:pPr>
        <w:pStyle w:val="BodyText"/>
        <w:spacing w:after="0" w:afterAutospacing="0" w:line="240" w:lineRule="auto"/>
        <w:rPr>
          <w:rFonts w:cs="Arial"/>
          <w:b/>
          <w:sz w:val="22"/>
          <w:szCs w:val="22"/>
        </w:rPr>
      </w:pPr>
    </w:p>
    <w:p w14:paraId="1A37CB17" w14:textId="77777777" w:rsidR="003F7DE4" w:rsidRDefault="003F7DE4" w:rsidP="00100BF8">
      <w:pPr>
        <w:pStyle w:val="BodyText"/>
        <w:spacing w:after="0" w:afterAutospacing="0" w:line="240" w:lineRule="auto"/>
        <w:rPr>
          <w:rFonts w:cs="Arial"/>
          <w:b/>
          <w:sz w:val="22"/>
          <w:szCs w:val="22"/>
        </w:rPr>
      </w:pPr>
    </w:p>
    <w:p w14:paraId="6976E80D"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11B12B7E" w14:textId="77777777" w:rsidR="00D676AA" w:rsidRPr="003C0E10" w:rsidRDefault="00D676AA" w:rsidP="00100BF8">
      <w:pPr>
        <w:pStyle w:val="BodyText"/>
        <w:spacing w:after="0" w:afterAutospacing="0" w:line="240" w:lineRule="auto"/>
        <w:rPr>
          <w:rFonts w:cs="Arial"/>
          <w:sz w:val="22"/>
          <w:szCs w:val="22"/>
        </w:rPr>
      </w:pPr>
    </w:p>
    <w:p w14:paraId="54DE4269"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r w:rsidR="00E56B6A">
        <w:rPr>
          <w:rFonts w:cs="Arial"/>
          <w:sz w:val="22"/>
          <w:szCs w:val="22"/>
        </w:rPr>
        <w:t>woman</w:t>
      </w:r>
      <w:r w:rsidRPr="003C0E10">
        <w:rPr>
          <w:rFonts w:cs="Arial"/>
          <w:sz w:val="22"/>
          <w:szCs w:val="22"/>
        </w:rPr>
        <w:t xml:space="preserve"> member.</w:t>
      </w:r>
    </w:p>
    <w:p w14:paraId="6DA6947A" w14:textId="2C1FB2FA"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 xml:space="preserve">I consent to be nominated to the </w:t>
      </w:r>
      <w:r w:rsidR="00E51F3C">
        <w:rPr>
          <w:rFonts w:cs="Arial"/>
          <w:sz w:val="22"/>
          <w:szCs w:val="22"/>
        </w:rPr>
        <w:t>Women</w:t>
      </w:r>
      <w:r w:rsidRPr="003C0E10">
        <w:rPr>
          <w:rFonts w:cs="Arial"/>
          <w:sz w:val="22"/>
          <w:szCs w:val="22"/>
        </w:rPr>
        <w:t xml:space="preserve"> Members’ Standing Committee, and to the publication of my brief notes of past service and special interests to branch/LA secretaries and delegates to the Annual Equality </w:t>
      </w:r>
      <w:r w:rsidR="001007D9">
        <w:rPr>
          <w:rFonts w:cs="Arial"/>
          <w:sz w:val="22"/>
          <w:szCs w:val="22"/>
        </w:rPr>
        <w:t xml:space="preserve">Groups </w:t>
      </w:r>
      <w:r w:rsidRPr="003C0E10">
        <w:rPr>
          <w:rFonts w:cs="Arial"/>
          <w:sz w:val="22"/>
          <w:szCs w:val="22"/>
        </w:rPr>
        <w:t>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2A9B0076" w14:textId="77777777" w:rsidR="00D676AA" w:rsidRPr="003C0E10" w:rsidRDefault="00D676AA" w:rsidP="00100BF8">
      <w:pPr>
        <w:pStyle w:val="BodyText"/>
        <w:spacing w:after="0" w:afterAutospacing="0" w:line="240" w:lineRule="auto"/>
        <w:rPr>
          <w:rFonts w:cs="Arial"/>
          <w:sz w:val="22"/>
          <w:szCs w:val="22"/>
        </w:rPr>
      </w:pPr>
    </w:p>
    <w:p w14:paraId="176D7753"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5D87776E"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30FD8D5B"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3"/>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B3EC2" w14:textId="77777777" w:rsidR="001A047E" w:rsidRDefault="001A047E">
      <w:r>
        <w:separator/>
      </w:r>
    </w:p>
  </w:endnote>
  <w:endnote w:type="continuationSeparator" w:id="0">
    <w:p w14:paraId="2DFDC2A6" w14:textId="77777777" w:rsidR="001A047E" w:rsidRDefault="001A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4A696F1-2FF3-403E-85BC-F6C7BDC6384A}"/>
    <w:embedBold r:id="rId2" w:fontKey="{C7BF7038-0583-4701-9FD2-5A753C44459A}"/>
    <w:embedItalic r:id="rId3" w:fontKey="{5E745ED2-C289-490D-972F-87BA60646B92}"/>
    <w:embedBoldItalic r:id="rId4" w:fontKey="{D2420A30-2730-40E5-BF8C-797E7864873F}"/>
  </w:font>
  <w:font w:name="Lucida Sans">
    <w:panose1 w:val="020B0602030504020204"/>
    <w:charset w:val="00"/>
    <w:family w:val="swiss"/>
    <w:pitch w:val="variable"/>
    <w:sig w:usb0="00000003" w:usb1="00000000" w:usb2="00000000" w:usb3="00000000" w:csb0="00000001" w:csb1="00000000"/>
    <w:embedRegular r:id="rId5" w:fontKey="{2C42B776-C51C-47F4-A541-AD58A4DA4674}"/>
    <w:embedBold r:id="rId6" w:fontKey="{677AA3D8-2550-4C89-AE27-644EBA2FD04C}"/>
  </w:font>
  <w:font w:name="Tahoma">
    <w:panose1 w:val="020B0604030504040204"/>
    <w:charset w:val="00"/>
    <w:family w:val="swiss"/>
    <w:pitch w:val="variable"/>
    <w:sig w:usb0="E1002EFF" w:usb1="C000605B" w:usb2="00000029" w:usb3="00000000" w:csb0="000101FF" w:csb1="00000000"/>
    <w:embedRegular r:id="rId7" w:fontKey="{28DE3078-AC76-42A1-BC91-721B30D20058}"/>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47BDB8E6-991C-42EA-ACA7-89A84F571FA3}"/>
  </w:font>
  <w:font w:name="Calibri">
    <w:panose1 w:val="020F0502020204030204"/>
    <w:charset w:val="00"/>
    <w:family w:val="swiss"/>
    <w:pitch w:val="variable"/>
    <w:sig w:usb0="E4002EFF" w:usb1="C000247B" w:usb2="00000009" w:usb3="00000000" w:csb0="000001FF" w:csb1="00000000"/>
    <w:embedRegular r:id="rId9" w:fontKey="{733E8EB4-5638-4DBA-8C37-BD0E037A95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1CE47" w14:textId="77777777" w:rsidR="001A047E" w:rsidRDefault="001A047E">
      <w:r>
        <w:separator/>
      </w:r>
    </w:p>
  </w:footnote>
  <w:footnote w:type="continuationSeparator" w:id="0">
    <w:p w14:paraId="64678917" w14:textId="77777777" w:rsidR="001A047E" w:rsidRDefault="001A0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B6B88" w14:textId="77777777" w:rsidR="001A047E" w:rsidRDefault="001A047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345AB4"/>
    <w:multiLevelType w:val="hybridMultilevel"/>
    <w:tmpl w:val="C94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7420452">
    <w:abstractNumId w:val="13"/>
  </w:num>
  <w:num w:numId="2" w16cid:durableId="1645353740">
    <w:abstractNumId w:val="13"/>
  </w:num>
  <w:num w:numId="3" w16cid:durableId="1107847667">
    <w:abstractNumId w:val="13"/>
  </w:num>
  <w:num w:numId="4" w16cid:durableId="1516115197">
    <w:abstractNumId w:val="13"/>
  </w:num>
  <w:num w:numId="5" w16cid:durableId="1735394612">
    <w:abstractNumId w:val="13"/>
  </w:num>
  <w:num w:numId="6" w16cid:durableId="961568988">
    <w:abstractNumId w:val="13"/>
  </w:num>
  <w:num w:numId="7" w16cid:durableId="1594051804">
    <w:abstractNumId w:val="17"/>
  </w:num>
  <w:num w:numId="8" w16cid:durableId="675886952">
    <w:abstractNumId w:val="24"/>
  </w:num>
  <w:num w:numId="9" w16cid:durableId="540703949">
    <w:abstractNumId w:val="11"/>
  </w:num>
  <w:num w:numId="10" w16cid:durableId="882406079">
    <w:abstractNumId w:val="25"/>
  </w:num>
  <w:num w:numId="11" w16cid:durableId="761489196">
    <w:abstractNumId w:val="23"/>
  </w:num>
  <w:num w:numId="12" w16cid:durableId="1842155881">
    <w:abstractNumId w:val="22"/>
  </w:num>
  <w:num w:numId="13" w16cid:durableId="1576892769">
    <w:abstractNumId w:val="15"/>
  </w:num>
  <w:num w:numId="14" w16cid:durableId="1141843978">
    <w:abstractNumId w:val="14"/>
  </w:num>
  <w:num w:numId="15" w16cid:durableId="520583226">
    <w:abstractNumId w:val="24"/>
  </w:num>
  <w:num w:numId="16" w16cid:durableId="336076909">
    <w:abstractNumId w:val="24"/>
  </w:num>
  <w:num w:numId="17" w16cid:durableId="436095327">
    <w:abstractNumId w:val="23"/>
  </w:num>
  <w:num w:numId="18" w16cid:durableId="24058594">
    <w:abstractNumId w:val="24"/>
  </w:num>
  <w:num w:numId="19" w16cid:durableId="1070732193">
    <w:abstractNumId w:val="23"/>
  </w:num>
  <w:num w:numId="20" w16cid:durableId="1831435008">
    <w:abstractNumId w:val="24"/>
  </w:num>
  <w:num w:numId="21" w16cid:durableId="342242088">
    <w:abstractNumId w:val="24"/>
  </w:num>
  <w:num w:numId="22" w16cid:durableId="1391269644">
    <w:abstractNumId w:val="23"/>
  </w:num>
  <w:num w:numId="23" w16cid:durableId="1683118013">
    <w:abstractNumId w:val="23"/>
  </w:num>
  <w:num w:numId="24" w16cid:durableId="1339507345">
    <w:abstractNumId w:val="23"/>
  </w:num>
  <w:num w:numId="25" w16cid:durableId="988828536">
    <w:abstractNumId w:val="23"/>
  </w:num>
  <w:num w:numId="26" w16cid:durableId="144669050">
    <w:abstractNumId w:val="9"/>
  </w:num>
  <w:num w:numId="27" w16cid:durableId="176816631">
    <w:abstractNumId w:val="7"/>
  </w:num>
  <w:num w:numId="28" w16cid:durableId="1818960413">
    <w:abstractNumId w:val="6"/>
  </w:num>
  <w:num w:numId="29" w16cid:durableId="405733511">
    <w:abstractNumId w:val="5"/>
  </w:num>
  <w:num w:numId="30" w16cid:durableId="907114664">
    <w:abstractNumId w:val="4"/>
  </w:num>
  <w:num w:numId="31" w16cid:durableId="1903367590">
    <w:abstractNumId w:val="8"/>
  </w:num>
  <w:num w:numId="32" w16cid:durableId="412119859">
    <w:abstractNumId w:val="3"/>
  </w:num>
  <w:num w:numId="33" w16cid:durableId="354841734">
    <w:abstractNumId w:val="2"/>
  </w:num>
  <w:num w:numId="34" w16cid:durableId="1160653460">
    <w:abstractNumId w:val="1"/>
  </w:num>
  <w:num w:numId="35" w16cid:durableId="260533169">
    <w:abstractNumId w:val="0"/>
  </w:num>
  <w:num w:numId="36" w16cid:durableId="2011324652">
    <w:abstractNumId w:val="18"/>
  </w:num>
  <w:num w:numId="37" w16cid:durableId="557206614">
    <w:abstractNumId w:val="21"/>
  </w:num>
  <w:num w:numId="38" w16cid:durableId="1960716275">
    <w:abstractNumId w:val="8"/>
  </w:num>
  <w:num w:numId="39" w16cid:durableId="2050296215">
    <w:abstractNumId w:val="8"/>
  </w:num>
  <w:num w:numId="40" w16cid:durableId="1090809744">
    <w:abstractNumId w:val="19"/>
  </w:num>
  <w:num w:numId="41" w16cid:durableId="307246360">
    <w:abstractNumId w:val="20"/>
  </w:num>
  <w:num w:numId="42" w16cid:durableId="1492985850">
    <w:abstractNumId w:val="12"/>
  </w:num>
  <w:num w:numId="43" w16cid:durableId="1547064897">
    <w:abstractNumId w:val="10"/>
  </w:num>
  <w:num w:numId="44" w16cid:durableId="498470517">
    <w:abstractNumId w:val="16"/>
  </w:num>
  <w:num w:numId="45" w16cid:durableId="2912073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sbQwsrAwtjQ0MDFW0lEKTi0uzszPAykwrAUAaWeLYywAAAA="/>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36C4"/>
    <w:rsid w:val="000338B9"/>
    <w:rsid w:val="00042D47"/>
    <w:rsid w:val="0004358F"/>
    <w:rsid w:val="00054599"/>
    <w:rsid w:val="0006652E"/>
    <w:rsid w:val="00085BDC"/>
    <w:rsid w:val="000A213B"/>
    <w:rsid w:val="000F11FB"/>
    <w:rsid w:val="001007D9"/>
    <w:rsid w:val="00100BF8"/>
    <w:rsid w:val="00114B1C"/>
    <w:rsid w:val="001334A3"/>
    <w:rsid w:val="00173378"/>
    <w:rsid w:val="00191BC2"/>
    <w:rsid w:val="0019603B"/>
    <w:rsid w:val="001A047E"/>
    <w:rsid w:val="001B2F7B"/>
    <w:rsid w:val="001B6151"/>
    <w:rsid w:val="001E6961"/>
    <w:rsid w:val="001F1A40"/>
    <w:rsid w:val="001F7D4C"/>
    <w:rsid w:val="002011BB"/>
    <w:rsid w:val="00201C07"/>
    <w:rsid w:val="00216FCB"/>
    <w:rsid w:val="00231800"/>
    <w:rsid w:val="00242E03"/>
    <w:rsid w:val="0025043D"/>
    <w:rsid w:val="002513BB"/>
    <w:rsid w:val="00292C39"/>
    <w:rsid w:val="002B3C21"/>
    <w:rsid w:val="002C1574"/>
    <w:rsid w:val="002F747D"/>
    <w:rsid w:val="003030B6"/>
    <w:rsid w:val="00332B67"/>
    <w:rsid w:val="003478AF"/>
    <w:rsid w:val="00363C61"/>
    <w:rsid w:val="00371D5D"/>
    <w:rsid w:val="0038545B"/>
    <w:rsid w:val="00393A7A"/>
    <w:rsid w:val="003A027C"/>
    <w:rsid w:val="003C0E10"/>
    <w:rsid w:val="003C523C"/>
    <w:rsid w:val="003C7230"/>
    <w:rsid w:val="003D5DF3"/>
    <w:rsid w:val="003D7580"/>
    <w:rsid w:val="003E737C"/>
    <w:rsid w:val="003F7DE4"/>
    <w:rsid w:val="00414670"/>
    <w:rsid w:val="004210BD"/>
    <w:rsid w:val="00442868"/>
    <w:rsid w:val="00452728"/>
    <w:rsid w:val="00454E49"/>
    <w:rsid w:val="0046440B"/>
    <w:rsid w:val="00470801"/>
    <w:rsid w:val="00470C8B"/>
    <w:rsid w:val="0048120B"/>
    <w:rsid w:val="00487D38"/>
    <w:rsid w:val="00492944"/>
    <w:rsid w:val="004A0EA8"/>
    <w:rsid w:val="004C3AFF"/>
    <w:rsid w:val="004C7757"/>
    <w:rsid w:val="004D0E93"/>
    <w:rsid w:val="004E20EE"/>
    <w:rsid w:val="004E3DC2"/>
    <w:rsid w:val="004F498B"/>
    <w:rsid w:val="004F5B5D"/>
    <w:rsid w:val="00530EA4"/>
    <w:rsid w:val="005416D3"/>
    <w:rsid w:val="00545D69"/>
    <w:rsid w:val="005478CF"/>
    <w:rsid w:val="0056096F"/>
    <w:rsid w:val="0056618E"/>
    <w:rsid w:val="00590D47"/>
    <w:rsid w:val="005922D6"/>
    <w:rsid w:val="005A4032"/>
    <w:rsid w:val="005B19E3"/>
    <w:rsid w:val="005F5312"/>
    <w:rsid w:val="005F5865"/>
    <w:rsid w:val="006241D8"/>
    <w:rsid w:val="006335EE"/>
    <w:rsid w:val="00681C9F"/>
    <w:rsid w:val="006A1FA0"/>
    <w:rsid w:val="006C18E1"/>
    <w:rsid w:val="006C46BC"/>
    <w:rsid w:val="006D213F"/>
    <w:rsid w:val="006E59D0"/>
    <w:rsid w:val="006E5C00"/>
    <w:rsid w:val="006F4F27"/>
    <w:rsid w:val="00701188"/>
    <w:rsid w:val="00702175"/>
    <w:rsid w:val="00711FB7"/>
    <w:rsid w:val="00712FA0"/>
    <w:rsid w:val="0072216C"/>
    <w:rsid w:val="00730105"/>
    <w:rsid w:val="0074201F"/>
    <w:rsid w:val="0079717C"/>
    <w:rsid w:val="007B53D7"/>
    <w:rsid w:val="007B5F68"/>
    <w:rsid w:val="007C48A3"/>
    <w:rsid w:val="007C52C3"/>
    <w:rsid w:val="007E3203"/>
    <w:rsid w:val="007F5B44"/>
    <w:rsid w:val="007F7F11"/>
    <w:rsid w:val="00832E1C"/>
    <w:rsid w:val="00867AAD"/>
    <w:rsid w:val="00877C45"/>
    <w:rsid w:val="008E024C"/>
    <w:rsid w:val="008E1BAF"/>
    <w:rsid w:val="0090635A"/>
    <w:rsid w:val="00917739"/>
    <w:rsid w:val="00925850"/>
    <w:rsid w:val="00927CCD"/>
    <w:rsid w:val="00934932"/>
    <w:rsid w:val="009360DD"/>
    <w:rsid w:val="009500E6"/>
    <w:rsid w:val="0097650E"/>
    <w:rsid w:val="00993D54"/>
    <w:rsid w:val="009B347F"/>
    <w:rsid w:val="009B4F46"/>
    <w:rsid w:val="009E2561"/>
    <w:rsid w:val="00A02702"/>
    <w:rsid w:val="00A07F97"/>
    <w:rsid w:val="00A31E38"/>
    <w:rsid w:val="00A47CF6"/>
    <w:rsid w:val="00A6356D"/>
    <w:rsid w:val="00A739BE"/>
    <w:rsid w:val="00A74C16"/>
    <w:rsid w:val="00A8786C"/>
    <w:rsid w:val="00A92B8B"/>
    <w:rsid w:val="00AE682E"/>
    <w:rsid w:val="00AF5E9F"/>
    <w:rsid w:val="00B1151B"/>
    <w:rsid w:val="00B36386"/>
    <w:rsid w:val="00B54F27"/>
    <w:rsid w:val="00B70D6F"/>
    <w:rsid w:val="00B72E31"/>
    <w:rsid w:val="00B80228"/>
    <w:rsid w:val="00B8302E"/>
    <w:rsid w:val="00B91DCB"/>
    <w:rsid w:val="00B96149"/>
    <w:rsid w:val="00BA73EB"/>
    <w:rsid w:val="00BB74DA"/>
    <w:rsid w:val="00BC3AE6"/>
    <w:rsid w:val="00BC44A6"/>
    <w:rsid w:val="00C40058"/>
    <w:rsid w:val="00C46A5B"/>
    <w:rsid w:val="00C47105"/>
    <w:rsid w:val="00C52E6C"/>
    <w:rsid w:val="00C5665B"/>
    <w:rsid w:val="00C637EA"/>
    <w:rsid w:val="00C77286"/>
    <w:rsid w:val="00C83B8D"/>
    <w:rsid w:val="00C917C4"/>
    <w:rsid w:val="00CA461A"/>
    <w:rsid w:val="00CC0628"/>
    <w:rsid w:val="00CC0B8B"/>
    <w:rsid w:val="00CC19FF"/>
    <w:rsid w:val="00CC3040"/>
    <w:rsid w:val="00CC684B"/>
    <w:rsid w:val="00CD6F46"/>
    <w:rsid w:val="00CD78CF"/>
    <w:rsid w:val="00CE4FB7"/>
    <w:rsid w:val="00CE7B47"/>
    <w:rsid w:val="00CF003D"/>
    <w:rsid w:val="00D10752"/>
    <w:rsid w:val="00D15A63"/>
    <w:rsid w:val="00D248C5"/>
    <w:rsid w:val="00D3077E"/>
    <w:rsid w:val="00D46CD3"/>
    <w:rsid w:val="00D52A09"/>
    <w:rsid w:val="00D676AA"/>
    <w:rsid w:val="00D935B0"/>
    <w:rsid w:val="00DB4C63"/>
    <w:rsid w:val="00DC7659"/>
    <w:rsid w:val="00DD7623"/>
    <w:rsid w:val="00E00751"/>
    <w:rsid w:val="00E13F14"/>
    <w:rsid w:val="00E14F42"/>
    <w:rsid w:val="00E37653"/>
    <w:rsid w:val="00E51F3C"/>
    <w:rsid w:val="00E56B6A"/>
    <w:rsid w:val="00E72E72"/>
    <w:rsid w:val="00E74E39"/>
    <w:rsid w:val="00EC1B5E"/>
    <w:rsid w:val="00EC697A"/>
    <w:rsid w:val="00EC7837"/>
    <w:rsid w:val="00ED0DB1"/>
    <w:rsid w:val="00F13DB0"/>
    <w:rsid w:val="00F20F74"/>
    <w:rsid w:val="00F31E94"/>
    <w:rsid w:val="00F34922"/>
    <w:rsid w:val="00F43F97"/>
    <w:rsid w:val="00F5485A"/>
    <w:rsid w:val="00F56E5C"/>
    <w:rsid w:val="00F7051C"/>
    <w:rsid w:val="00F71E98"/>
    <w:rsid w:val="00F7707A"/>
    <w:rsid w:val="00FB2327"/>
    <w:rsid w:val="00FC2384"/>
    <w:rsid w:val="00FE2609"/>
    <w:rsid w:val="00FE4344"/>
    <w:rsid w:val="00FE5944"/>
    <w:rsid w:val="00FF32A5"/>
    <w:rsid w:val="00FF72F8"/>
    <w:rsid w:val="05AB539E"/>
    <w:rsid w:val="08E2F460"/>
    <w:rsid w:val="0F5235E4"/>
    <w:rsid w:val="237A9506"/>
    <w:rsid w:val="29E9D68A"/>
    <w:rsid w:val="3E1235AC"/>
    <w:rsid w:val="439DC11F"/>
    <w:rsid w:val="4AF8A63A"/>
    <w:rsid w:val="5959D146"/>
    <w:rsid w:val="74BA9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571D4E5A"/>
  <w15:chartTrackingRefBased/>
  <w15:docId w15:val="{4C717058-33E4-4BD5-B990-68F997E2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documentManagement>
</p:properties>
</file>

<file path=customXml/itemProps1.xml><?xml version="1.0" encoding="utf-8"?>
<ds:datastoreItem xmlns:ds="http://schemas.openxmlformats.org/officeDocument/2006/customXml" ds:itemID="{36DBE3B5-4A56-4B57-B8F7-D1825974C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3CF22-309D-41B2-92DF-25AB4EA201DA}">
  <ds:schemaRefs>
    <ds:schemaRef ds:uri="http://schemas.microsoft.com/sharepoint/v3/contenttype/forms"/>
  </ds:schemaRefs>
</ds:datastoreItem>
</file>

<file path=customXml/itemProps3.xml><?xml version="1.0" encoding="utf-8"?>
<ds:datastoreItem xmlns:ds="http://schemas.openxmlformats.org/officeDocument/2006/customXml" ds:itemID="{BAA4DC81-6B0A-4DD7-8368-DB8EA235CB55}">
  <ds:schemaRefs>
    <ds:schemaRef ds:uri="http://schemas.openxmlformats.org/officeDocument/2006/bibliography"/>
  </ds:schemaRefs>
</ds:datastoreItem>
</file>

<file path=customXml/itemProps4.xml><?xml version="1.0" encoding="utf-8"?>
<ds:datastoreItem xmlns:ds="http://schemas.openxmlformats.org/officeDocument/2006/customXml" ds:itemID="{9924874C-1AD8-4065-B344-D86EEC41CF38}">
  <ds:schemaRefs>
    <ds:schemaRef ds:uri="http://purl.org/dc/elements/1.1/"/>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 ds:uri="8a8f4edc-2354-44b0-a9d5-1f0653c57a7b"/>
    <ds:schemaRef ds:uri="http://schemas.microsoft.com/office/infopath/2007/PartnerControls"/>
    <ds:schemaRef ds:uri="b7f44974-815e-4a79-955f-5a5d422b4796"/>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2</TotalTime>
  <Pages>4</Pages>
  <Words>746</Words>
  <Characters>4298</Characters>
  <Application>Microsoft Office Word</Application>
  <DocSecurity>0</DocSecurity>
  <Lines>35</Lines>
  <Paragraphs>10</Paragraphs>
  <ScaleCrop>false</ScaleCrop>
  <Company>UCU</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2024-08-29T15:32:00Z</dcterms:created>
  <dcterms:modified xsi:type="dcterms:W3CDTF">2024-08-29T15:32:00Z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ies>
</file>