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97AF1B" w14:textId="77777777" w:rsidR="00100BF8" w:rsidRPr="003C0E10" w:rsidRDefault="000D5C50" w:rsidP="00100BF8">
      <w:pPr>
        <w:pStyle w:val="BodyText"/>
        <w:spacing w:after="0" w:afterAutospacing="0" w:line="240" w:lineRule="auto"/>
        <w:rPr>
          <w:rFonts w:ascii="Arial" w:hAnsi="Arial" w:cs="Arial"/>
          <w:b/>
          <w:sz w:val="22"/>
          <w:szCs w:val="22"/>
        </w:rPr>
      </w:pPr>
      <w:r w:rsidRPr="003C0E10">
        <w:rPr>
          <w:rFonts w:ascii="Arial" w:hAnsi="Arial" w:cs="Arial"/>
          <w:noProof/>
          <w:sz w:val="22"/>
          <w:szCs w:val="22"/>
          <w:lang w:eastAsia="en-GB"/>
        </w:rPr>
        <w:drawing>
          <wp:inline distT="0" distB="0" distL="0" distR="0" wp14:anchorId="5C5124A1" wp14:editId="2FF70BB5">
            <wp:extent cx="1775460" cy="617220"/>
            <wp:effectExtent l="0" t="0" r="0" b="0"/>
            <wp:docPr id="1" name="Picture 1" descr="ucu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u_colo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5460" cy="617220"/>
                    </a:xfrm>
                    <a:prstGeom prst="rect">
                      <a:avLst/>
                    </a:prstGeom>
                    <a:noFill/>
                    <a:ln>
                      <a:noFill/>
                    </a:ln>
                  </pic:spPr>
                </pic:pic>
              </a:graphicData>
            </a:graphic>
          </wp:inline>
        </w:drawing>
      </w:r>
    </w:p>
    <w:p w14:paraId="5B258C94" w14:textId="77777777" w:rsidR="00100BF8" w:rsidRPr="003C0E10" w:rsidRDefault="00100BF8" w:rsidP="00100BF8">
      <w:pPr>
        <w:pStyle w:val="BodyText"/>
        <w:spacing w:after="0" w:afterAutospacing="0" w:line="240" w:lineRule="auto"/>
        <w:jc w:val="center"/>
        <w:rPr>
          <w:rFonts w:cs="Arial"/>
          <w:b/>
          <w:sz w:val="22"/>
          <w:szCs w:val="22"/>
        </w:rPr>
      </w:pPr>
    </w:p>
    <w:p w14:paraId="4A8EE793" w14:textId="77777777" w:rsidR="000336C4" w:rsidRPr="003C0E10" w:rsidRDefault="000336C4" w:rsidP="00100BF8">
      <w:pPr>
        <w:pStyle w:val="BodyText"/>
        <w:spacing w:after="0" w:afterAutospacing="0" w:line="240" w:lineRule="auto"/>
        <w:jc w:val="center"/>
        <w:rPr>
          <w:rFonts w:cs="Arial"/>
          <w:b/>
          <w:sz w:val="22"/>
          <w:szCs w:val="22"/>
        </w:rPr>
      </w:pPr>
      <w:r w:rsidRPr="003C0E10">
        <w:rPr>
          <w:rFonts w:cs="Arial"/>
          <w:b/>
          <w:sz w:val="22"/>
          <w:szCs w:val="22"/>
        </w:rPr>
        <w:t>UNIVERSITY AND COLLEGE UNION</w:t>
      </w:r>
    </w:p>
    <w:p w14:paraId="6756DC20" w14:textId="77777777" w:rsidR="007C48A3" w:rsidRPr="003C0E10" w:rsidRDefault="007C48A3" w:rsidP="00100BF8">
      <w:pPr>
        <w:pStyle w:val="BodyText"/>
        <w:spacing w:after="0" w:afterAutospacing="0" w:line="240" w:lineRule="auto"/>
        <w:jc w:val="center"/>
        <w:rPr>
          <w:rFonts w:cs="Arial"/>
          <w:b/>
          <w:sz w:val="22"/>
          <w:szCs w:val="22"/>
        </w:rPr>
      </w:pPr>
    </w:p>
    <w:p w14:paraId="0A479CC8" w14:textId="0152ADEC" w:rsidR="007C48A3" w:rsidRPr="003C0E10" w:rsidRDefault="007C48A3" w:rsidP="00100BF8">
      <w:pPr>
        <w:pStyle w:val="BodyText"/>
        <w:spacing w:after="0" w:afterAutospacing="0" w:line="240" w:lineRule="auto"/>
        <w:jc w:val="center"/>
        <w:rPr>
          <w:rFonts w:cs="Arial"/>
          <w:b/>
          <w:sz w:val="22"/>
          <w:szCs w:val="22"/>
        </w:rPr>
      </w:pPr>
      <w:r w:rsidRPr="003C0E10">
        <w:rPr>
          <w:rFonts w:cs="Arial"/>
          <w:b/>
          <w:sz w:val="22"/>
          <w:szCs w:val="22"/>
        </w:rPr>
        <w:t>ANNUAL EQUALITY CONFERENCE</w:t>
      </w:r>
      <w:r w:rsidR="00E34361">
        <w:rPr>
          <w:rFonts w:cs="Arial"/>
          <w:b/>
          <w:sz w:val="22"/>
          <w:szCs w:val="22"/>
        </w:rPr>
        <w:t xml:space="preserve"> 202</w:t>
      </w:r>
      <w:r w:rsidR="00F066A3">
        <w:rPr>
          <w:rFonts w:cs="Arial"/>
          <w:b/>
          <w:sz w:val="22"/>
          <w:szCs w:val="22"/>
        </w:rPr>
        <w:t>4</w:t>
      </w:r>
    </w:p>
    <w:p w14:paraId="7856605F" w14:textId="77777777" w:rsidR="00D676AA" w:rsidRPr="003C0E10" w:rsidRDefault="00D676AA" w:rsidP="00100BF8">
      <w:pPr>
        <w:pStyle w:val="BodyText"/>
        <w:spacing w:after="0" w:afterAutospacing="0" w:line="240" w:lineRule="auto"/>
        <w:jc w:val="center"/>
        <w:rPr>
          <w:rFonts w:cs="Arial"/>
          <w:b/>
          <w:sz w:val="22"/>
          <w:szCs w:val="22"/>
        </w:rPr>
      </w:pPr>
    </w:p>
    <w:p w14:paraId="24BC13CD" w14:textId="77777777" w:rsidR="00D676AA" w:rsidRPr="003C0E10" w:rsidRDefault="00D676AA" w:rsidP="00100BF8">
      <w:pPr>
        <w:pStyle w:val="BodyText"/>
        <w:spacing w:after="0" w:afterAutospacing="0" w:line="240" w:lineRule="auto"/>
        <w:jc w:val="center"/>
        <w:rPr>
          <w:rFonts w:cs="Arial"/>
          <w:b/>
          <w:sz w:val="22"/>
          <w:szCs w:val="22"/>
        </w:rPr>
      </w:pPr>
    </w:p>
    <w:p w14:paraId="5E50598A" w14:textId="77777777" w:rsidR="000336C4" w:rsidRPr="003C0E10" w:rsidRDefault="000336C4" w:rsidP="00100BF8">
      <w:pPr>
        <w:pStyle w:val="BodyText"/>
        <w:spacing w:after="0" w:afterAutospacing="0" w:line="240" w:lineRule="auto"/>
        <w:jc w:val="center"/>
        <w:rPr>
          <w:rFonts w:cs="Arial"/>
          <w:b/>
          <w:sz w:val="22"/>
          <w:szCs w:val="22"/>
        </w:rPr>
      </w:pPr>
      <w:r w:rsidRPr="003C0E10">
        <w:rPr>
          <w:rFonts w:cs="Arial"/>
          <w:b/>
          <w:sz w:val="22"/>
          <w:szCs w:val="22"/>
        </w:rPr>
        <w:t>FORM FOR NO</w:t>
      </w:r>
      <w:r w:rsidR="00E51F3C">
        <w:rPr>
          <w:rFonts w:cs="Arial"/>
          <w:b/>
          <w:sz w:val="22"/>
          <w:szCs w:val="22"/>
        </w:rPr>
        <w:t xml:space="preserve">MINATION OF MEMBERS TO THE </w:t>
      </w:r>
      <w:r w:rsidR="00FE5683">
        <w:rPr>
          <w:rFonts w:cs="Arial"/>
          <w:b/>
          <w:sz w:val="22"/>
          <w:szCs w:val="22"/>
        </w:rPr>
        <w:t>LGBT</w:t>
      </w:r>
      <w:r w:rsidR="008F066F">
        <w:rPr>
          <w:rFonts w:cs="Arial"/>
          <w:b/>
          <w:sz w:val="22"/>
          <w:szCs w:val="22"/>
        </w:rPr>
        <w:t>+</w:t>
      </w:r>
      <w:r w:rsidRPr="003C0E10">
        <w:rPr>
          <w:rFonts w:cs="Arial"/>
          <w:b/>
          <w:sz w:val="22"/>
          <w:szCs w:val="22"/>
        </w:rPr>
        <w:t xml:space="preserve"> MEMBERS’ STANDING COMMITTEE</w:t>
      </w:r>
    </w:p>
    <w:p w14:paraId="4B87FA91" w14:textId="77777777" w:rsidR="00867AAD" w:rsidRPr="003C0E10" w:rsidRDefault="00867AAD" w:rsidP="00100BF8">
      <w:pPr>
        <w:pStyle w:val="BodyText"/>
        <w:spacing w:after="0" w:afterAutospacing="0" w:line="240" w:lineRule="auto"/>
        <w:jc w:val="center"/>
        <w:rPr>
          <w:rFonts w:cs="Arial"/>
          <w:b/>
          <w:sz w:val="22"/>
          <w:szCs w:val="22"/>
        </w:rPr>
      </w:pPr>
    </w:p>
    <w:p w14:paraId="3AA47B0C" w14:textId="77777777" w:rsidR="00867AAD" w:rsidRPr="003C0E10" w:rsidRDefault="00867AAD" w:rsidP="00867AAD">
      <w:pPr>
        <w:pStyle w:val="BodyText"/>
        <w:numPr>
          <w:ilvl w:val="0"/>
          <w:numId w:val="44"/>
        </w:numPr>
        <w:spacing w:after="0" w:afterAutospacing="0" w:line="240" w:lineRule="auto"/>
        <w:rPr>
          <w:rFonts w:cs="Arial"/>
          <w:b/>
          <w:sz w:val="22"/>
          <w:szCs w:val="22"/>
        </w:rPr>
      </w:pPr>
      <w:r w:rsidRPr="003C0E10">
        <w:rPr>
          <w:rFonts w:cs="Arial"/>
          <w:b/>
          <w:sz w:val="22"/>
          <w:szCs w:val="22"/>
        </w:rPr>
        <w:t>Vacancies to which nominations are sought</w:t>
      </w:r>
    </w:p>
    <w:p w14:paraId="53114430" w14:textId="77777777" w:rsidR="00D676AA" w:rsidRPr="003C0E10" w:rsidRDefault="00D676AA" w:rsidP="00100BF8">
      <w:pPr>
        <w:pStyle w:val="BodyText"/>
        <w:spacing w:after="0" w:afterAutospacing="0" w:line="240" w:lineRule="auto"/>
        <w:rPr>
          <w:rFonts w:cs="Arial"/>
          <w:sz w:val="22"/>
          <w:szCs w:val="22"/>
        </w:rPr>
      </w:pPr>
    </w:p>
    <w:p w14:paraId="5871D48E" w14:textId="580DAA99" w:rsidR="00024941" w:rsidRPr="00024941" w:rsidRDefault="00867AAD" w:rsidP="005B19E3">
      <w:pPr>
        <w:pStyle w:val="BodyText"/>
        <w:spacing w:after="0"/>
        <w:rPr>
          <w:rFonts w:cs="Arial"/>
          <w:sz w:val="22"/>
          <w:szCs w:val="22"/>
        </w:rPr>
      </w:pPr>
      <w:r w:rsidRPr="14BC77DF">
        <w:rPr>
          <w:rFonts w:cs="Arial"/>
          <w:sz w:val="22"/>
          <w:szCs w:val="22"/>
        </w:rPr>
        <w:t xml:space="preserve">From the close of the annual meeting </w:t>
      </w:r>
      <w:r w:rsidR="00E51F3C" w:rsidRPr="14BC77DF">
        <w:rPr>
          <w:rFonts w:cs="Arial"/>
          <w:sz w:val="22"/>
          <w:szCs w:val="22"/>
        </w:rPr>
        <w:t xml:space="preserve">for </w:t>
      </w:r>
      <w:r w:rsidR="00764CBD" w:rsidRPr="14BC77DF">
        <w:rPr>
          <w:rFonts w:cs="Arial"/>
          <w:sz w:val="22"/>
          <w:szCs w:val="22"/>
        </w:rPr>
        <w:t>LGBT</w:t>
      </w:r>
      <w:r w:rsidR="00543461" w:rsidRPr="14BC77DF">
        <w:rPr>
          <w:rFonts w:cs="Arial"/>
          <w:sz w:val="22"/>
          <w:szCs w:val="22"/>
        </w:rPr>
        <w:t>+</w:t>
      </w:r>
      <w:r w:rsidR="003030B6" w:rsidRPr="14BC77DF">
        <w:rPr>
          <w:rFonts w:cs="Arial"/>
          <w:sz w:val="22"/>
          <w:szCs w:val="22"/>
        </w:rPr>
        <w:t xml:space="preserve"> members</w:t>
      </w:r>
      <w:r w:rsidR="00454E49" w:rsidRPr="14BC77DF">
        <w:rPr>
          <w:rFonts w:cs="Arial"/>
          <w:sz w:val="22"/>
          <w:szCs w:val="22"/>
        </w:rPr>
        <w:t xml:space="preserve"> annual meeting</w:t>
      </w:r>
      <w:r w:rsidR="003030B6" w:rsidRPr="14BC77DF">
        <w:rPr>
          <w:rFonts w:cs="Arial"/>
          <w:sz w:val="22"/>
          <w:szCs w:val="22"/>
        </w:rPr>
        <w:t xml:space="preserve"> </w:t>
      </w:r>
      <w:r w:rsidR="00764CBD" w:rsidRPr="14BC77DF">
        <w:rPr>
          <w:rFonts w:cs="Arial"/>
          <w:sz w:val="22"/>
          <w:szCs w:val="22"/>
        </w:rPr>
        <w:t>Satur</w:t>
      </w:r>
      <w:r w:rsidR="005E6BAB" w:rsidRPr="14BC77DF">
        <w:rPr>
          <w:rFonts w:cs="Arial"/>
          <w:sz w:val="22"/>
          <w:szCs w:val="22"/>
        </w:rPr>
        <w:t xml:space="preserve">day </w:t>
      </w:r>
      <w:r w:rsidR="00C94885" w:rsidRPr="14BC77DF">
        <w:rPr>
          <w:rFonts w:cs="Arial"/>
          <w:sz w:val="22"/>
          <w:szCs w:val="22"/>
        </w:rPr>
        <w:t>1</w:t>
      </w:r>
      <w:r w:rsidR="007404CA">
        <w:rPr>
          <w:rFonts w:cs="Arial"/>
          <w:sz w:val="22"/>
          <w:szCs w:val="22"/>
        </w:rPr>
        <w:t>8</w:t>
      </w:r>
      <w:r w:rsidR="0056185B">
        <w:rPr>
          <w:rFonts w:cs="Arial"/>
          <w:sz w:val="22"/>
          <w:szCs w:val="22"/>
        </w:rPr>
        <w:t xml:space="preserve"> November </w:t>
      </w:r>
      <w:r w:rsidR="00E34361" w:rsidRPr="14BC77DF">
        <w:rPr>
          <w:rFonts w:cs="Arial"/>
          <w:sz w:val="22"/>
          <w:szCs w:val="22"/>
        </w:rPr>
        <w:t>202</w:t>
      </w:r>
      <w:r w:rsidR="0056185B">
        <w:rPr>
          <w:rFonts w:cs="Arial"/>
          <w:sz w:val="22"/>
          <w:szCs w:val="22"/>
        </w:rPr>
        <w:t>3</w:t>
      </w:r>
      <w:r w:rsidR="00E12652" w:rsidRPr="14BC77DF">
        <w:rPr>
          <w:rFonts w:cs="Arial"/>
          <w:sz w:val="22"/>
          <w:szCs w:val="22"/>
        </w:rPr>
        <w:t xml:space="preserve"> </w:t>
      </w:r>
      <w:r w:rsidRPr="14BC77DF">
        <w:rPr>
          <w:rFonts w:cs="Arial"/>
          <w:sz w:val="22"/>
          <w:szCs w:val="22"/>
        </w:rPr>
        <w:t>there are</w:t>
      </w:r>
      <w:r w:rsidR="00024941" w:rsidRPr="14BC77DF">
        <w:rPr>
          <w:rFonts w:cs="Arial"/>
          <w:sz w:val="22"/>
          <w:szCs w:val="22"/>
        </w:rPr>
        <w:t>:</w:t>
      </w:r>
    </w:p>
    <w:p w14:paraId="21F433BD" w14:textId="77777777" w:rsidR="00E14F42" w:rsidRPr="0056185B" w:rsidRDefault="002A6E12" w:rsidP="656D8C66">
      <w:pPr>
        <w:pStyle w:val="BodyText"/>
        <w:numPr>
          <w:ilvl w:val="0"/>
          <w:numId w:val="45"/>
        </w:numPr>
        <w:spacing w:after="0"/>
        <w:rPr>
          <w:rFonts w:cs="Arial"/>
          <w:sz w:val="22"/>
          <w:szCs w:val="22"/>
        </w:rPr>
      </w:pPr>
      <w:r w:rsidRPr="656D8C66">
        <w:rPr>
          <w:rFonts w:cs="Arial"/>
          <w:b/>
          <w:bCs/>
          <w:sz w:val="22"/>
          <w:szCs w:val="22"/>
        </w:rPr>
        <w:t xml:space="preserve">Five </w:t>
      </w:r>
      <w:r w:rsidR="00867AAD" w:rsidRPr="656D8C66">
        <w:rPr>
          <w:rFonts w:cs="Arial"/>
          <w:b/>
          <w:bCs/>
          <w:sz w:val="22"/>
          <w:szCs w:val="22"/>
        </w:rPr>
        <w:t>vacancies for a term of two years</w:t>
      </w:r>
    </w:p>
    <w:p w14:paraId="30719F92" w14:textId="77777777" w:rsidR="00E14F42" w:rsidRPr="003C0E10" w:rsidRDefault="00E14F42" w:rsidP="005B19E3">
      <w:pPr>
        <w:pStyle w:val="BodyText"/>
        <w:rPr>
          <w:rFonts w:cs="Arial"/>
          <w:sz w:val="22"/>
          <w:szCs w:val="22"/>
        </w:rPr>
      </w:pPr>
      <w:r w:rsidRPr="003C0E10">
        <w:rPr>
          <w:rFonts w:cs="Arial"/>
          <w:sz w:val="22"/>
          <w:szCs w:val="22"/>
        </w:rPr>
        <w:t xml:space="preserve">Nominees to this committee must be </w:t>
      </w:r>
      <w:r w:rsidR="00454E49">
        <w:rPr>
          <w:rFonts w:cs="Arial"/>
          <w:sz w:val="22"/>
          <w:szCs w:val="22"/>
        </w:rPr>
        <w:t xml:space="preserve">in good membership standing, </w:t>
      </w:r>
      <w:r w:rsidRPr="003C0E10">
        <w:rPr>
          <w:rFonts w:cs="Arial"/>
          <w:sz w:val="22"/>
          <w:szCs w:val="22"/>
        </w:rPr>
        <w:t xml:space="preserve">be a </w:t>
      </w:r>
      <w:proofErr w:type="spellStart"/>
      <w:r w:rsidR="00764CBD">
        <w:rPr>
          <w:rFonts w:cs="Arial"/>
          <w:sz w:val="22"/>
          <w:szCs w:val="22"/>
        </w:rPr>
        <w:t>lgbt</w:t>
      </w:r>
      <w:proofErr w:type="spellEnd"/>
      <w:r w:rsidR="008F066F">
        <w:rPr>
          <w:rFonts w:cs="Arial"/>
          <w:sz w:val="22"/>
          <w:szCs w:val="22"/>
        </w:rPr>
        <w:t>+</w:t>
      </w:r>
      <w:r w:rsidR="00764CBD">
        <w:rPr>
          <w:rFonts w:cs="Arial"/>
          <w:sz w:val="22"/>
          <w:szCs w:val="22"/>
        </w:rPr>
        <w:t xml:space="preserve"> </w:t>
      </w:r>
      <w:r w:rsidRPr="003C0E10">
        <w:rPr>
          <w:rFonts w:cs="Arial"/>
          <w:sz w:val="22"/>
          <w:szCs w:val="22"/>
        </w:rPr>
        <w:t>m</w:t>
      </w:r>
      <w:r w:rsidR="00454E49">
        <w:rPr>
          <w:rFonts w:cs="Arial"/>
          <w:sz w:val="22"/>
          <w:szCs w:val="22"/>
        </w:rPr>
        <w:t xml:space="preserve">ember, (this being self-defined) and be employed within the 12 months.  </w:t>
      </w:r>
      <w:r w:rsidRPr="003C0E10">
        <w:rPr>
          <w:rFonts w:cs="Arial"/>
          <w:sz w:val="22"/>
          <w:szCs w:val="22"/>
        </w:rPr>
        <w:t>Nominees are asked to provide up to 150 words brief notes of past service and special interests, which will be circulated if a ballot is required to elect members to the committee.</w:t>
      </w:r>
    </w:p>
    <w:p w14:paraId="12036993" w14:textId="77777777" w:rsidR="00867AAD" w:rsidRPr="003C0E10" w:rsidRDefault="00867AAD" w:rsidP="005B19E3">
      <w:pPr>
        <w:pStyle w:val="BodyText"/>
        <w:spacing w:after="0"/>
        <w:rPr>
          <w:rFonts w:cs="Arial"/>
          <w:sz w:val="22"/>
          <w:szCs w:val="22"/>
        </w:rPr>
      </w:pPr>
      <w:r w:rsidRPr="003C0E10">
        <w:rPr>
          <w:rFonts w:cs="Arial"/>
          <w:sz w:val="22"/>
          <w:szCs w:val="22"/>
        </w:rPr>
        <w:t xml:space="preserve">Each branch may nominate one member to the committee. </w:t>
      </w:r>
      <w:r w:rsidR="00454E49">
        <w:rPr>
          <w:rFonts w:cs="Arial"/>
          <w:sz w:val="22"/>
          <w:szCs w:val="22"/>
        </w:rPr>
        <w:t>(Each nomination should be made on a separate form)</w:t>
      </w:r>
    </w:p>
    <w:p w14:paraId="27F5F576" w14:textId="16FE0970" w:rsidR="007C48A3" w:rsidRPr="008F066F" w:rsidRDefault="007C48A3" w:rsidP="005B19E3">
      <w:pPr>
        <w:pStyle w:val="BodyText"/>
        <w:spacing w:after="0" w:afterAutospacing="0"/>
        <w:rPr>
          <w:rFonts w:cs="Arial"/>
          <w:b/>
          <w:sz w:val="24"/>
          <w:szCs w:val="24"/>
        </w:rPr>
      </w:pPr>
      <w:r w:rsidRPr="14BC77DF">
        <w:rPr>
          <w:rFonts w:cs="Arial"/>
          <w:sz w:val="22"/>
          <w:szCs w:val="22"/>
        </w:rPr>
        <w:t>Completed nomination forms (including all support statements for nominations) must be received by</w:t>
      </w:r>
      <w:r w:rsidRPr="14BC77DF">
        <w:rPr>
          <w:rFonts w:cs="Arial"/>
          <w:b/>
          <w:bCs/>
          <w:sz w:val="24"/>
          <w:szCs w:val="24"/>
        </w:rPr>
        <w:t xml:space="preserve"> 5:00pm </w:t>
      </w:r>
      <w:r w:rsidR="008F066F" w:rsidRPr="14BC77DF">
        <w:rPr>
          <w:rFonts w:cs="Arial"/>
          <w:b/>
          <w:bCs/>
          <w:sz w:val="24"/>
          <w:szCs w:val="24"/>
        </w:rPr>
        <w:t xml:space="preserve">(at the latest) </w:t>
      </w:r>
      <w:r w:rsidR="0004358F" w:rsidRPr="14BC77DF">
        <w:rPr>
          <w:rFonts w:cs="Arial"/>
          <w:b/>
          <w:bCs/>
          <w:sz w:val="24"/>
          <w:szCs w:val="24"/>
        </w:rPr>
        <w:t xml:space="preserve">Thursday </w:t>
      </w:r>
      <w:r w:rsidR="00F066A3">
        <w:rPr>
          <w:rFonts w:cs="Arial"/>
          <w:b/>
          <w:bCs/>
          <w:sz w:val="24"/>
          <w:szCs w:val="24"/>
        </w:rPr>
        <w:t>14</w:t>
      </w:r>
      <w:r w:rsidR="0056185B">
        <w:rPr>
          <w:rFonts w:cs="Arial"/>
          <w:b/>
          <w:bCs/>
          <w:sz w:val="24"/>
          <w:szCs w:val="24"/>
        </w:rPr>
        <w:t xml:space="preserve"> </w:t>
      </w:r>
      <w:r w:rsidR="007404CA">
        <w:rPr>
          <w:rFonts w:cs="Arial"/>
          <w:b/>
          <w:bCs/>
          <w:sz w:val="24"/>
          <w:szCs w:val="24"/>
        </w:rPr>
        <w:t xml:space="preserve">November </w:t>
      </w:r>
      <w:r w:rsidR="0056185B">
        <w:rPr>
          <w:rFonts w:cs="Arial"/>
          <w:b/>
          <w:bCs/>
          <w:sz w:val="24"/>
          <w:szCs w:val="24"/>
        </w:rPr>
        <w:t>202</w:t>
      </w:r>
      <w:r w:rsidR="00F066A3">
        <w:rPr>
          <w:rFonts w:cs="Arial"/>
          <w:b/>
          <w:bCs/>
          <w:sz w:val="24"/>
          <w:szCs w:val="24"/>
        </w:rPr>
        <w:t>4</w:t>
      </w:r>
      <w:r w:rsidR="0056185B">
        <w:rPr>
          <w:rFonts w:cs="Arial"/>
          <w:b/>
          <w:bCs/>
          <w:sz w:val="24"/>
          <w:szCs w:val="24"/>
        </w:rPr>
        <w:t xml:space="preserve">. </w:t>
      </w:r>
      <w:r w:rsidRPr="14BC77DF">
        <w:rPr>
          <w:rFonts w:cs="Arial"/>
          <w:sz w:val="22"/>
          <w:szCs w:val="22"/>
        </w:rPr>
        <w:t xml:space="preserve">The nomination should be marked for the attention of Sue Bajwa, Conference Officer, Constitution &amp; Committee’s, UCU, Carlow Street, London, NW1 7LH.  </w:t>
      </w:r>
      <w:r w:rsidRPr="14BC77DF">
        <w:rPr>
          <w:rFonts w:cs="Arial"/>
          <w:b/>
          <w:bCs/>
          <w:sz w:val="24"/>
          <w:szCs w:val="24"/>
        </w:rPr>
        <w:t xml:space="preserve">Nominations may also be submitted by email (attached signed, </w:t>
      </w:r>
      <w:r w:rsidR="00242E03" w:rsidRPr="14BC77DF">
        <w:rPr>
          <w:rFonts w:cs="Arial"/>
          <w:b/>
          <w:bCs/>
          <w:sz w:val="24"/>
          <w:szCs w:val="24"/>
        </w:rPr>
        <w:t>s</w:t>
      </w:r>
      <w:r w:rsidRPr="14BC77DF">
        <w:rPr>
          <w:rFonts w:cs="Arial"/>
          <w:b/>
          <w:bCs/>
          <w:sz w:val="24"/>
          <w:szCs w:val="24"/>
        </w:rPr>
        <w:t xml:space="preserve">canned sheets) Email nomination should be sent to </w:t>
      </w:r>
      <w:hyperlink r:id="rId12">
        <w:r w:rsidRPr="14BC77DF">
          <w:rPr>
            <w:rStyle w:val="Hyperlink"/>
            <w:rFonts w:cs="Arial"/>
            <w:b/>
            <w:bCs/>
            <w:sz w:val="24"/>
            <w:szCs w:val="24"/>
          </w:rPr>
          <w:t>sbajwa@ucu.org.uk</w:t>
        </w:r>
      </w:hyperlink>
      <w:r w:rsidRPr="14BC77DF">
        <w:rPr>
          <w:rFonts w:cs="Arial"/>
          <w:b/>
          <w:bCs/>
          <w:sz w:val="24"/>
          <w:szCs w:val="24"/>
        </w:rPr>
        <w:t xml:space="preserve">.  </w:t>
      </w:r>
    </w:p>
    <w:p w14:paraId="304DA81D" w14:textId="1D1E590C" w:rsidR="14BC77DF" w:rsidRDefault="14BC77DF" w:rsidP="14BC77DF">
      <w:pPr>
        <w:pStyle w:val="BodyText"/>
        <w:spacing w:after="0" w:afterAutospacing="0"/>
        <w:rPr>
          <w:b/>
          <w:bCs/>
        </w:rPr>
      </w:pPr>
    </w:p>
    <w:p w14:paraId="21D6672B" w14:textId="77777777" w:rsidR="007C48A3" w:rsidRPr="003C0E10" w:rsidRDefault="005B19E3" w:rsidP="005B19E3">
      <w:pPr>
        <w:pStyle w:val="BodyText"/>
        <w:spacing w:after="0" w:afterAutospacing="0"/>
        <w:rPr>
          <w:rFonts w:cs="Arial"/>
          <w:sz w:val="22"/>
          <w:szCs w:val="22"/>
        </w:rPr>
      </w:pPr>
      <w:r>
        <w:rPr>
          <w:rFonts w:cs="Arial"/>
          <w:sz w:val="22"/>
          <w:szCs w:val="22"/>
        </w:rPr>
        <w:t xml:space="preserve">Receipt of </w:t>
      </w:r>
      <w:r w:rsidR="007C48A3" w:rsidRPr="003C0E10">
        <w:rPr>
          <w:rFonts w:cs="Arial"/>
          <w:sz w:val="22"/>
          <w:szCs w:val="22"/>
        </w:rPr>
        <w:t>all nominations will be acknowledged</w:t>
      </w:r>
      <w:r>
        <w:rPr>
          <w:rFonts w:cs="Arial"/>
          <w:sz w:val="22"/>
          <w:szCs w:val="22"/>
        </w:rPr>
        <w:t xml:space="preserve">. </w:t>
      </w:r>
      <w:r w:rsidR="008E1BAF" w:rsidRPr="003C0E10">
        <w:rPr>
          <w:rFonts w:cs="Arial"/>
          <w:sz w:val="22"/>
          <w:szCs w:val="22"/>
        </w:rPr>
        <w:t xml:space="preserve">If you </w:t>
      </w:r>
      <w:r>
        <w:rPr>
          <w:rFonts w:cs="Arial"/>
          <w:sz w:val="22"/>
          <w:szCs w:val="22"/>
        </w:rPr>
        <w:t xml:space="preserve">do not receive </w:t>
      </w:r>
      <w:r w:rsidR="001C302F">
        <w:rPr>
          <w:rFonts w:cs="Arial"/>
          <w:sz w:val="22"/>
          <w:szCs w:val="22"/>
        </w:rPr>
        <w:t xml:space="preserve">an </w:t>
      </w:r>
      <w:r>
        <w:rPr>
          <w:rFonts w:cs="Arial"/>
          <w:sz w:val="22"/>
          <w:szCs w:val="22"/>
        </w:rPr>
        <w:t xml:space="preserve">acknowledgement, </w:t>
      </w:r>
      <w:r w:rsidR="008E1BAF" w:rsidRPr="003C0E10">
        <w:rPr>
          <w:rFonts w:cs="Arial"/>
          <w:sz w:val="22"/>
          <w:szCs w:val="22"/>
        </w:rPr>
        <w:t xml:space="preserve">please telephone Sue Bajwa on 0207 756 2547 </w:t>
      </w:r>
      <w:r w:rsidR="008E1BAF" w:rsidRPr="003C0E10">
        <w:rPr>
          <w:rFonts w:cs="Arial"/>
          <w:b/>
          <w:sz w:val="22"/>
          <w:szCs w:val="22"/>
        </w:rPr>
        <w:t xml:space="preserve">before </w:t>
      </w:r>
      <w:r w:rsidR="008E1BAF" w:rsidRPr="003C0E10">
        <w:rPr>
          <w:rFonts w:cs="Arial"/>
          <w:sz w:val="22"/>
          <w:szCs w:val="22"/>
        </w:rPr>
        <w:t>the deadline.  UCU cannot accept responsibility for nominations not received due to a failure of electronic communication.</w:t>
      </w:r>
    </w:p>
    <w:p w14:paraId="3940920C" w14:textId="77777777" w:rsidR="00EC697A" w:rsidRPr="003C0E10" w:rsidRDefault="00EC697A" w:rsidP="005B19E3">
      <w:pPr>
        <w:pStyle w:val="BodyText"/>
        <w:spacing w:after="0" w:afterAutospacing="0"/>
        <w:rPr>
          <w:rFonts w:cs="Arial"/>
          <w:sz w:val="22"/>
          <w:szCs w:val="22"/>
        </w:rPr>
      </w:pPr>
    </w:p>
    <w:p w14:paraId="7D2F9D63" w14:textId="77777777" w:rsidR="00EC697A" w:rsidRPr="005B19E3" w:rsidRDefault="00EC697A" w:rsidP="005B19E3">
      <w:pPr>
        <w:pStyle w:val="BodyText"/>
        <w:spacing w:after="0"/>
        <w:rPr>
          <w:rFonts w:cs="Arial"/>
          <w:b/>
          <w:sz w:val="22"/>
          <w:szCs w:val="22"/>
        </w:rPr>
      </w:pPr>
      <w:r w:rsidRPr="005B19E3">
        <w:rPr>
          <w:rFonts w:cs="Arial"/>
          <w:b/>
          <w:sz w:val="22"/>
          <w:szCs w:val="22"/>
        </w:rPr>
        <w:t>2</w:t>
      </w:r>
      <w:r w:rsidRPr="005B19E3">
        <w:rPr>
          <w:rFonts w:cs="Arial"/>
          <w:b/>
          <w:sz w:val="22"/>
          <w:szCs w:val="22"/>
        </w:rPr>
        <w:tab/>
        <w:t>Submission of nominations</w:t>
      </w:r>
    </w:p>
    <w:p w14:paraId="26B5E6A9" w14:textId="77777777" w:rsidR="00EC697A" w:rsidRPr="003C0E10" w:rsidRDefault="00EC697A" w:rsidP="005B19E3">
      <w:pPr>
        <w:pStyle w:val="BodyText"/>
        <w:spacing w:after="0"/>
        <w:rPr>
          <w:rFonts w:cs="Arial"/>
          <w:sz w:val="22"/>
          <w:szCs w:val="22"/>
        </w:rPr>
      </w:pPr>
      <w:r w:rsidRPr="003C0E10">
        <w:rPr>
          <w:rFonts w:cs="Arial"/>
          <w:sz w:val="22"/>
          <w:szCs w:val="22"/>
        </w:rPr>
        <w:t>This nomination form has two sections:</w:t>
      </w:r>
    </w:p>
    <w:p w14:paraId="2B5EB970" w14:textId="77777777" w:rsidR="00EC697A" w:rsidRPr="003C0E10" w:rsidRDefault="00EC697A" w:rsidP="005B19E3">
      <w:pPr>
        <w:pStyle w:val="BodyText"/>
        <w:spacing w:after="0"/>
        <w:rPr>
          <w:rFonts w:cs="Arial"/>
          <w:sz w:val="22"/>
          <w:szCs w:val="22"/>
        </w:rPr>
      </w:pPr>
      <w:r w:rsidRPr="003C0E10">
        <w:rPr>
          <w:rFonts w:cs="Arial"/>
          <w:sz w:val="22"/>
          <w:szCs w:val="22"/>
        </w:rPr>
        <w:t xml:space="preserve">Section 1 should be completed by the </w:t>
      </w:r>
      <w:proofErr w:type="gramStart"/>
      <w:r w:rsidRPr="003C0E10">
        <w:rPr>
          <w:rFonts w:cs="Arial"/>
          <w:sz w:val="22"/>
          <w:szCs w:val="22"/>
        </w:rPr>
        <w:t>nominee, and</w:t>
      </w:r>
      <w:proofErr w:type="gramEnd"/>
      <w:r w:rsidRPr="003C0E10">
        <w:rPr>
          <w:rFonts w:cs="Arial"/>
          <w:sz w:val="22"/>
          <w:szCs w:val="22"/>
        </w:rPr>
        <w:t xml:space="preserve"> includes declarations about eligibility to stand for the committee, and the opportunity to submit 150 words in support of the nomination.</w:t>
      </w:r>
    </w:p>
    <w:p w14:paraId="6BFCC192" w14:textId="4444529D" w:rsidR="00EC697A" w:rsidRPr="003C0E10" w:rsidRDefault="00EC697A" w:rsidP="005B19E3">
      <w:pPr>
        <w:pStyle w:val="BodyText"/>
        <w:spacing w:after="0"/>
        <w:rPr>
          <w:rFonts w:cs="Arial"/>
          <w:sz w:val="22"/>
          <w:szCs w:val="22"/>
        </w:rPr>
      </w:pPr>
      <w:r w:rsidRPr="003C0E10">
        <w:rPr>
          <w:rFonts w:cs="Arial"/>
          <w:sz w:val="22"/>
          <w:szCs w:val="22"/>
        </w:rPr>
        <w:lastRenderedPageBreak/>
        <w:t xml:space="preserve">Section 2 should be completed by the branch officer who is confirming the branch’s nomination, </w:t>
      </w:r>
      <w:r w:rsidR="00E5071F">
        <w:rPr>
          <w:rFonts w:cs="Arial"/>
          <w:sz w:val="22"/>
          <w:szCs w:val="22"/>
        </w:rPr>
        <w:t xml:space="preserve">and </w:t>
      </w:r>
      <w:r w:rsidRPr="003C0E10">
        <w:rPr>
          <w:rFonts w:cs="Arial"/>
          <w:sz w:val="22"/>
          <w:szCs w:val="22"/>
        </w:rPr>
        <w:t>asks how the nomination was approved.</w:t>
      </w:r>
    </w:p>
    <w:p w14:paraId="5A9AED9B" w14:textId="77777777" w:rsidR="00EC697A" w:rsidRPr="003C0E10" w:rsidRDefault="00EC697A" w:rsidP="005B19E3">
      <w:pPr>
        <w:pStyle w:val="BodyText"/>
        <w:spacing w:after="0"/>
        <w:rPr>
          <w:rFonts w:cs="Arial"/>
          <w:sz w:val="22"/>
          <w:szCs w:val="22"/>
        </w:rPr>
      </w:pPr>
      <w:r w:rsidRPr="003C0E10">
        <w:rPr>
          <w:rFonts w:cs="Arial"/>
          <w:sz w:val="22"/>
          <w:szCs w:val="22"/>
        </w:rPr>
        <w:t>Both the branch secretary (or other local officer) and the nominee must sign this form where indicated. If necessary, the relevant parts of the form can be returned separately by the nominee and branch officer.</w:t>
      </w:r>
    </w:p>
    <w:p w14:paraId="049A3EFC" w14:textId="64085E83" w:rsidR="00EC697A" w:rsidRPr="003C0E10" w:rsidRDefault="00EC697A" w:rsidP="005B19E3">
      <w:pPr>
        <w:pStyle w:val="BodyText"/>
        <w:spacing w:after="0"/>
        <w:rPr>
          <w:rFonts w:cs="Arial"/>
          <w:sz w:val="22"/>
          <w:szCs w:val="22"/>
        </w:rPr>
      </w:pPr>
      <w:r w:rsidRPr="003C0E10">
        <w:rPr>
          <w:rFonts w:cs="Arial"/>
          <w:sz w:val="22"/>
          <w:szCs w:val="22"/>
        </w:rPr>
        <w:t xml:space="preserve">Completed nomination forms (including nominees’ brief notes in support of their nomination) must be received by </w:t>
      </w:r>
      <w:r w:rsidRPr="005E6BAB">
        <w:rPr>
          <w:rFonts w:cs="Arial"/>
          <w:b/>
          <w:sz w:val="22"/>
          <w:szCs w:val="22"/>
        </w:rPr>
        <w:t>5:00pm</w:t>
      </w:r>
      <w:r w:rsidR="00F066A3">
        <w:rPr>
          <w:rFonts w:cs="Arial"/>
          <w:b/>
          <w:sz w:val="22"/>
          <w:szCs w:val="22"/>
        </w:rPr>
        <w:t xml:space="preserve"> Thursday</w:t>
      </w:r>
      <w:r w:rsidRPr="005E6BAB">
        <w:rPr>
          <w:rFonts w:cs="Arial"/>
          <w:b/>
          <w:sz w:val="22"/>
          <w:szCs w:val="22"/>
        </w:rPr>
        <w:t xml:space="preserve"> </w:t>
      </w:r>
      <w:r w:rsidR="00F066A3">
        <w:rPr>
          <w:rFonts w:cs="Arial"/>
          <w:b/>
          <w:sz w:val="22"/>
          <w:szCs w:val="22"/>
        </w:rPr>
        <w:t>14</w:t>
      </w:r>
      <w:r w:rsidR="007404CA">
        <w:rPr>
          <w:rFonts w:cs="Arial"/>
          <w:b/>
          <w:sz w:val="22"/>
          <w:szCs w:val="22"/>
        </w:rPr>
        <w:t xml:space="preserve"> November </w:t>
      </w:r>
      <w:r w:rsidR="00E34361">
        <w:rPr>
          <w:rFonts w:cs="Arial"/>
          <w:b/>
          <w:sz w:val="22"/>
          <w:szCs w:val="22"/>
        </w:rPr>
        <w:t>202</w:t>
      </w:r>
      <w:r w:rsidR="00F066A3">
        <w:rPr>
          <w:rFonts w:cs="Arial"/>
          <w:b/>
          <w:sz w:val="22"/>
          <w:szCs w:val="22"/>
        </w:rPr>
        <w:t>4</w:t>
      </w:r>
      <w:r w:rsidR="005E6BAB">
        <w:rPr>
          <w:rFonts w:cs="Arial"/>
          <w:sz w:val="22"/>
          <w:szCs w:val="22"/>
        </w:rPr>
        <w:t>.</w:t>
      </w:r>
      <w:r w:rsidRPr="003C0E10">
        <w:rPr>
          <w:rFonts w:cs="Arial"/>
          <w:sz w:val="22"/>
          <w:szCs w:val="22"/>
        </w:rPr>
        <w:t xml:space="preserve">  The nomination should be marked for the attention of Sue Bajwa, UCU, Carlow Street, London, NW1 7LH.  Nominations may also be submitted by email (attaching signed, scanned sheets), </w:t>
      </w:r>
      <w:proofErr w:type="gramStart"/>
      <w:r w:rsidRPr="003C0E10">
        <w:rPr>
          <w:rFonts w:cs="Arial"/>
          <w:sz w:val="22"/>
          <w:szCs w:val="22"/>
        </w:rPr>
        <w:t>provided that</w:t>
      </w:r>
      <w:proofErr w:type="gramEnd"/>
      <w:r w:rsidRPr="003C0E10">
        <w:rPr>
          <w:rFonts w:cs="Arial"/>
          <w:sz w:val="22"/>
          <w:szCs w:val="22"/>
        </w:rPr>
        <w:t xml:space="preserve"> they are followed up with original paper copies.  Email nominations should be sent to sbajwa@ucu.org.uk.  Receipt of all nominations will be acknowledged to both the nominee and the branch officer signing the form.  If you do not receive acknowledgement, please telephone Sue Bajwa on 020 7756 2547</w:t>
      </w:r>
      <w:r w:rsidR="007404CA">
        <w:rPr>
          <w:rFonts w:cs="Arial"/>
          <w:sz w:val="22"/>
          <w:szCs w:val="22"/>
        </w:rPr>
        <w:t xml:space="preserve"> or email </w:t>
      </w:r>
      <w:hyperlink r:id="rId13" w:history="1">
        <w:r w:rsidR="007404CA" w:rsidRPr="0043044B">
          <w:rPr>
            <w:rStyle w:val="Hyperlink"/>
            <w:rFonts w:cs="Arial"/>
            <w:sz w:val="22"/>
            <w:szCs w:val="22"/>
          </w:rPr>
          <w:t>sbajwa@ucu.org.uk</w:t>
        </w:r>
      </w:hyperlink>
      <w:r w:rsidR="007404CA">
        <w:rPr>
          <w:rFonts w:cs="Arial"/>
          <w:sz w:val="22"/>
          <w:szCs w:val="22"/>
        </w:rPr>
        <w:t xml:space="preserve"> </w:t>
      </w:r>
      <w:r w:rsidRPr="003C0E10">
        <w:rPr>
          <w:rFonts w:cs="Arial"/>
          <w:sz w:val="22"/>
          <w:szCs w:val="22"/>
        </w:rPr>
        <w:t xml:space="preserve"> before the deadline.  </w:t>
      </w:r>
    </w:p>
    <w:p w14:paraId="2C6EFDB3" w14:textId="77777777" w:rsidR="005B19E3" w:rsidRDefault="00EC697A" w:rsidP="005B19E3">
      <w:pPr>
        <w:pStyle w:val="BodyText"/>
        <w:spacing w:after="0"/>
        <w:rPr>
          <w:rFonts w:cs="Arial"/>
          <w:sz w:val="22"/>
          <w:szCs w:val="22"/>
        </w:rPr>
      </w:pPr>
      <w:r w:rsidRPr="656D8C66">
        <w:rPr>
          <w:rFonts w:cs="Arial"/>
          <w:b/>
          <w:bCs/>
          <w:sz w:val="24"/>
          <w:szCs w:val="24"/>
        </w:rPr>
        <w:t>UCU cannot accept responsibility for nominations not received due to a failure of electronic communication and nominees and branch officers are urged not to leave submission to the last minute</w:t>
      </w:r>
      <w:r w:rsidRPr="656D8C66">
        <w:rPr>
          <w:rFonts w:cs="Arial"/>
          <w:sz w:val="22"/>
          <w:szCs w:val="22"/>
        </w:rPr>
        <w:t>.</w:t>
      </w:r>
    </w:p>
    <w:p w14:paraId="795AFBD6" w14:textId="0845E452" w:rsidR="656D8C66" w:rsidRDefault="656D8C66" w:rsidP="656D8C66">
      <w:pPr>
        <w:pStyle w:val="BodyText"/>
        <w:spacing w:after="0"/>
      </w:pPr>
    </w:p>
    <w:p w14:paraId="39077FB0" w14:textId="77777777" w:rsidR="00EC697A" w:rsidRPr="005B19E3" w:rsidRDefault="00EC697A" w:rsidP="003F7DE4">
      <w:pPr>
        <w:pStyle w:val="BodyText"/>
        <w:spacing w:line="324" w:lineRule="auto"/>
        <w:rPr>
          <w:rFonts w:cs="Arial"/>
          <w:sz w:val="22"/>
          <w:szCs w:val="22"/>
        </w:rPr>
      </w:pPr>
      <w:r w:rsidRPr="003C0E10">
        <w:rPr>
          <w:rFonts w:cs="Arial"/>
          <w:b/>
          <w:sz w:val="22"/>
          <w:szCs w:val="22"/>
        </w:rPr>
        <w:t>3</w:t>
      </w:r>
      <w:r w:rsidRPr="003C0E10">
        <w:rPr>
          <w:rFonts w:cs="Arial"/>
          <w:b/>
          <w:sz w:val="22"/>
          <w:szCs w:val="22"/>
        </w:rPr>
        <w:tab/>
        <w:t>Declaration – qualifying employment</w:t>
      </w:r>
    </w:p>
    <w:p w14:paraId="6FBA5D99" w14:textId="77777777" w:rsidR="00E51F3C" w:rsidRPr="00E51F3C" w:rsidRDefault="00E51F3C" w:rsidP="00E51F3C">
      <w:pPr>
        <w:pStyle w:val="BodyText"/>
        <w:spacing w:afterAutospacing="0"/>
        <w:rPr>
          <w:rFonts w:cs="Arial"/>
          <w:sz w:val="22"/>
          <w:szCs w:val="22"/>
        </w:rPr>
      </w:pPr>
      <w:r w:rsidRPr="00E51F3C">
        <w:rPr>
          <w:rFonts w:cs="Arial"/>
          <w:sz w:val="22"/>
          <w:szCs w:val="22"/>
        </w:rPr>
        <w:t>At the time of nomination, candidates must be in qualifying employment, or if not in employment, have been in qualifying employment within the preceding 12 months.</w:t>
      </w:r>
    </w:p>
    <w:p w14:paraId="5BA5AE8A" w14:textId="77777777" w:rsidR="00E51F3C" w:rsidRPr="00E51F3C" w:rsidRDefault="00E51F3C" w:rsidP="00E51F3C">
      <w:pPr>
        <w:pStyle w:val="BodyText"/>
        <w:spacing w:afterAutospacing="0"/>
        <w:rPr>
          <w:rFonts w:cs="Arial"/>
          <w:sz w:val="22"/>
          <w:szCs w:val="22"/>
        </w:rPr>
      </w:pPr>
      <w:r w:rsidRPr="00E51F3C">
        <w:rPr>
          <w:rFonts w:cs="Arial"/>
          <w:sz w:val="22"/>
          <w:szCs w:val="22"/>
        </w:rPr>
        <w:t>Candidates must provide, as part of their nomination, evidence of their qualifying employment, normally in the form of a copy of a payslip for work carried out within the preceding 12 months, or, in the case of a member who is self-employed, evidence of payment for work carried out within the preceding 12 months</w:t>
      </w:r>
    </w:p>
    <w:p w14:paraId="7E25DCFD" w14:textId="77777777" w:rsidR="00E51F3C" w:rsidRPr="00E51F3C" w:rsidRDefault="00E51F3C" w:rsidP="00E51F3C">
      <w:pPr>
        <w:pStyle w:val="BodyText"/>
        <w:rPr>
          <w:rFonts w:cs="Arial"/>
          <w:b/>
          <w:sz w:val="22"/>
          <w:szCs w:val="22"/>
        </w:rPr>
      </w:pPr>
    </w:p>
    <w:p w14:paraId="51A35046" w14:textId="752B3EC1" w:rsidR="14BC77DF" w:rsidRDefault="14BC77DF">
      <w:r>
        <w:br w:type="page"/>
      </w:r>
    </w:p>
    <w:p w14:paraId="184FE0C0" w14:textId="77777777" w:rsidR="005B19E3" w:rsidRDefault="005B19E3" w:rsidP="00100BF8">
      <w:pPr>
        <w:pStyle w:val="BodyText"/>
        <w:spacing w:after="0" w:afterAutospacing="0" w:line="240" w:lineRule="auto"/>
        <w:rPr>
          <w:rFonts w:cs="Arial"/>
          <w:b/>
          <w:sz w:val="22"/>
          <w:szCs w:val="22"/>
        </w:rPr>
      </w:pPr>
    </w:p>
    <w:p w14:paraId="7C43F077" w14:textId="77777777" w:rsidR="00D676AA" w:rsidRPr="003C0E10" w:rsidRDefault="00E72E72" w:rsidP="00100BF8">
      <w:pPr>
        <w:pStyle w:val="BodyText"/>
        <w:spacing w:after="0" w:afterAutospacing="0" w:line="240" w:lineRule="auto"/>
        <w:rPr>
          <w:rFonts w:cs="Arial"/>
          <w:b/>
          <w:sz w:val="22"/>
          <w:szCs w:val="22"/>
        </w:rPr>
      </w:pPr>
      <w:r w:rsidRPr="003C0E10">
        <w:rPr>
          <w:rFonts w:cs="Arial"/>
          <w:b/>
          <w:sz w:val="22"/>
          <w:szCs w:val="22"/>
        </w:rPr>
        <w:t>1</w:t>
      </w:r>
      <w:r w:rsidR="000336C4" w:rsidRPr="003C0E10">
        <w:rPr>
          <w:rFonts w:cs="Arial"/>
          <w:b/>
          <w:sz w:val="22"/>
          <w:szCs w:val="22"/>
        </w:rPr>
        <w:tab/>
        <w:t>Nominees’ details</w:t>
      </w:r>
    </w:p>
    <w:p w14:paraId="556D0150" w14:textId="77777777" w:rsidR="000336C4" w:rsidRPr="003C0E10" w:rsidRDefault="000336C4" w:rsidP="00100BF8">
      <w:pPr>
        <w:pStyle w:val="BodyText"/>
        <w:spacing w:after="0" w:afterAutospacing="0" w:line="240" w:lineRule="auto"/>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7"/>
      </w:tblGrid>
      <w:tr w:rsidR="008E1BAF" w:rsidRPr="003C0E10" w14:paraId="26A4D39E" w14:textId="77777777" w:rsidTr="00B36386">
        <w:tc>
          <w:tcPr>
            <w:tcW w:w="9913" w:type="dxa"/>
          </w:tcPr>
          <w:p w14:paraId="51D82C1C"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Full name:</w:t>
            </w:r>
          </w:p>
          <w:p w14:paraId="6D21040A"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5B5EE17B" w14:textId="77777777" w:rsidTr="00B36386">
        <w:tc>
          <w:tcPr>
            <w:tcW w:w="9913" w:type="dxa"/>
          </w:tcPr>
          <w:p w14:paraId="1C57221A"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UCU membership number:</w:t>
            </w:r>
          </w:p>
          <w:p w14:paraId="55C400C8"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39C638A2" w14:textId="77777777" w:rsidTr="00B36386">
        <w:tc>
          <w:tcPr>
            <w:tcW w:w="9913" w:type="dxa"/>
          </w:tcPr>
          <w:p w14:paraId="61FD09F1"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Branch/Local Association:</w:t>
            </w:r>
          </w:p>
          <w:p w14:paraId="43734FB9"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7E05B5BA" w14:textId="77777777" w:rsidTr="00B36386">
        <w:tc>
          <w:tcPr>
            <w:tcW w:w="9913" w:type="dxa"/>
          </w:tcPr>
          <w:p w14:paraId="0477832F"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Contact address</w:t>
            </w:r>
          </w:p>
          <w:p w14:paraId="77F05DDD" w14:textId="77777777" w:rsidR="008E1BAF" w:rsidRPr="003C0E10" w:rsidRDefault="008E1BAF" w:rsidP="00B36386">
            <w:pPr>
              <w:pStyle w:val="BodyText"/>
              <w:spacing w:after="0" w:afterAutospacing="0" w:line="240" w:lineRule="auto"/>
              <w:rPr>
                <w:rFonts w:cs="Arial"/>
                <w:sz w:val="22"/>
                <w:szCs w:val="22"/>
              </w:rPr>
            </w:pPr>
          </w:p>
          <w:p w14:paraId="5B4DE58A" w14:textId="77777777" w:rsidR="008E1BAF" w:rsidRDefault="008E1BAF" w:rsidP="00B36386">
            <w:pPr>
              <w:pStyle w:val="BodyText"/>
              <w:spacing w:after="0" w:afterAutospacing="0" w:line="240" w:lineRule="auto"/>
              <w:rPr>
                <w:rFonts w:cs="Arial"/>
                <w:sz w:val="22"/>
                <w:szCs w:val="22"/>
              </w:rPr>
            </w:pPr>
          </w:p>
          <w:p w14:paraId="566BBB85" w14:textId="77777777" w:rsidR="003F7DE4" w:rsidRPr="003C0E10" w:rsidRDefault="003F7DE4" w:rsidP="00B36386">
            <w:pPr>
              <w:pStyle w:val="BodyText"/>
              <w:spacing w:after="0" w:afterAutospacing="0" w:line="240" w:lineRule="auto"/>
              <w:rPr>
                <w:rFonts w:cs="Arial"/>
                <w:sz w:val="22"/>
                <w:szCs w:val="22"/>
              </w:rPr>
            </w:pPr>
          </w:p>
        </w:tc>
      </w:tr>
      <w:tr w:rsidR="008E1BAF" w:rsidRPr="003C0E10" w14:paraId="5AB1FB66" w14:textId="77777777" w:rsidTr="00B36386">
        <w:tc>
          <w:tcPr>
            <w:tcW w:w="9913" w:type="dxa"/>
          </w:tcPr>
          <w:p w14:paraId="3C19ADA9"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Email Address:</w:t>
            </w:r>
          </w:p>
          <w:p w14:paraId="4028076F"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0B10FF97" w14:textId="77777777" w:rsidTr="00B36386">
        <w:tc>
          <w:tcPr>
            <w:tcW w:w="9913" w:type="dxa"/>
          </w:tcPr>
          <w:p w14:paraId="79065C3B"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Telephone Number:</w:t>
            </w:r>
          </w:p>
          <w:p w14:paraId="040D3E05"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62200318" w14:textId="77777777" w:rsidTr="00B36386">
        <w:tc>
          <w:tcPr>
            <w:tcW w:w="9913" w:type="dxa"/>
          </w:tcPr>
          <w:p w14:paraId="2629F90E"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Signed:</w:t>
            </w:r>
          </w:p>
          <w:p w14:paraId="33446694"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35CE5D8C" w14:textId="77777777" w:rsidTr="00B36386">
        <w:tc>
          <w:tcPr>
            <w:tcW w:w="9913" w:type="dxa"/>
          </w:tcPr>
          <w:p w14:paraId="0123ACEE"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Date:</w:t>
            </w:r>
          </w:p>
          <w:p w14:paraId="50ADC794" w14:textId="77777777" w:rsidR="008E1BAF" w:rsidRPr="003C0E10" w:rsidRDefault="008E1BAF" w:rsidP="00B36386">
            <w:pPr>
              <w:pStyle w:val="BodyText"/>
              <w:spacing w:after="0" w:afterAutospacing="0" w:line="240" w:lineRule="auto"/>
              <w:rPr>
                <w:rFonts w:cs="Arial"/>
                <w:sz w:val="22"/>
                <w:szCs w:val="22"/>
              </w:rPr>
            </w:pPr>
          </w:p>
        </w:tc>
      </w:tr>
    </w:tbl>
    <w:p w14:paraId="48E78E90" w14:textId="77777777" w:rsidR="008E1BAF" w:rsidRPr="003C0E10" w:rsidRDefault="008E1BAF" w:rsidP="00100BF8">
      <w:pPr>
        <w:pStyle w:val="BodyText"/>
        <w:spacing w:after="0" w:afterAutospacing="0" w:line="240" w:lineRule="auto"/>
        <w:rPr>
          <w:rFonts w:cs="Arial"/>
          <w:sz w:val="22"/>
          <w:szCs w:val="22"/>
        </w:rPr>
      </w:pPr>
    </w:p>
    <w:p w14:paraId="765507D2" w14:textId="77777777" w:rsidR="000336C4" w:rsidRPr="003C0E10" w:rsidRDefault="000336C4" w:rsidP="00100BF8">
      <w:pPr>
        <w:pStyle w:val="BodyText"/>
        <w:spacing w:after="0" w:afterAutospacing="0" w:line="240" w:lineRule="auto"/>
        <w:rPr>
          <w:rFonts w:cs="Arial"/>
          <w:b/>
          <w:sz w:val="22"/>
          <w:szCs w:val="22"/>
        </w:rPr>
      </w:pPr>
      <w:r w:rsidRPr="003C0E10">
        <w:rPr>
          <w:rFonts w:cs="Arial"/>
          <w:b/>
          <w:sz w:val="22"/>
          <w:szCs w:val="22"/>
        </w:rPr>
        <w:t>2</w:t>
      </w:r>
      <w:r w:rsidRPr="003C0E10">
        <w:rPr>
          <w:rFonts w:cs="Arial"/>
          <w:b/>
          <w:sz w:val="22"/>
          <w:szCs w:val="22"/>
        </w:rPr>
        <w:tab/>
        <w:t>Authorisation of nomination</w:t>
      </w:r>
    </w:p>
    <w:p w14:paraId="3719F781" w14:textId="77777777" w:rsidR="008E1BAF" w:rsidRPr="003C0E10" w:rsidRDefault="008E1BAF" w:rsidP="00100BF8">
      <w:pPr>
        <w:pStyle w:val="BodyText"/>
        <w:spacing w:after="0" w:afterAutospacing="0" w:line="240" w:lineRule="auto"/>
        <w:rPr>
          <w:rFonts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7"/>
      </w:tblGrid>
      <w:tr w:rsidR="008E1BAF" w:rsidRPr="003C0E10" w14:paraId="63D806A8" w14:textId="77777777" w:rsidTr="00B36386">
        <w:tc>
          <w:tcPr>
            <w:tcW w:w="9913" w:type="dxa"/>
          </w:tcPr>
          <w:p w14:paraId="7A38DF36" w14:textId="77777777" w:rsidR="008E1BAF" w:rsidRPr="003C0E10" w:rsidRDefault="00FE2609" w:rsidP="00B36386">
            <w:pPr>
              <w:pStyle w:val="BodyText"/>
              <w:spacing w:after="0" w:afterAutospacing="0" w:line="240" w:lineRule="auto"/>
              <w:rPr>
                <w:rFonts w:cs="Arial"/>
                <w:sz w:val="22"/>
                <w:szCs w:val="22"/>
              </w:rPr>
            </w:pPr>
            <w:r w:rsidRPr="003C0E10">
              <w:rPr>
                <w:rFonts w:cs="Arial"/>
                <w:sz w:val="22"/>
                <w:szCs w:val="22"/>
              </w:rPr>
              <w:t>Full Name:</w:t>
            </w:r>
          </w:p>
          <w:p w14:paraId="72D8022A"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38F6F431" w14:textId="77777777" w:rsidTr="00B36386">
        <w:tc>
          <w:tcPr>
            <w:tcW w:w="9913" w:type="dxa"/>
          </w:tcPr>
          <w:p w14:paraId="71844F8B"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Nominating branch/local association:</w:t>
            </w:r>
          </w:p>
          <w:p w14:paraId="7BEC72A4" w14:textId="77777777" w:rsidR="003C0E10" w:rsidRPr="003C0E10" w:rsidRDefault="003C0E10" w:rsidP="00B36386">
            <w:pPr>
              <w:pStyle w:val="BodyText"/>
              <w:spacing w:after="0" w:afterAutospacing="0" w:line="240" w:lineRule="auto"/>
              <w:rPr>
                <w:rFonts w:cs="Arial"/>
                <w:sz w:val="22"/>
                <w:szCs w:val="22"/>
              </w:rPr>
            </w:pPr>
          </w:p>
        </w:tc>
      </w:tr>
      <w:tr w:rsidR="005A4032" w:rsidRPr="003C0E10" w14:paraId="725FFE49" w14:textId="77777777" w:rsidTr="00B36386">
        <w:tc>
          <w:tcPr>
            <w:tcW w:w="9913" w:type="dxa"/>
          </w:tcPr>
          <w:p w14:paraId="7502C3F4" w14:textId="77777777" w:rsidR="00EC697A" w:rsidRPr="003C0E10" w:rsidRDefault="005A4032" w:rsidP="00EC697A">
            <w:pPr>
              <w:rPr>
                <w:rFonts w:cs="Arial"/>
                <w:sz w:val="22"/>
                <w:szCs w:val="22"/>
              </w:rPr>
            </w:pPr>
            <w:r w:rsidRPr="003C0E10">
              <w:rPr>
                <w:rFonts w:cs="Arial"/>
                <w:sz w:val="22"/>
                <w:szCs w:val="22"/>
              </w:rPr>
              <w:t>I confirm that the nominee</w:t>
            </w:r>
            <w:r w:rsidR="00242E03" w:rsidRPr="003C0E10">
              <w:rPr>
                <w:rFonts w:cs="Arial"/>
                <w:sz w:val="22"/>
                <w:szCs w:val="22"/>
              </w:rPr>
              <w:t xml:space="preserve"> is</w:t>
            </w:r>
            <w:r w:rsidRPr="003C0E10">
              <w:rPr>
                <w:rFonts w:cs="Arial"/>
                <w:sz w:val="22"/>
                <w:szCs w:val="22"/>
              </w:rPr>
              <w:t xml:space="preserve"> approved </w:t>
            </w:r>
            <w:proofErr w:type="gramStart"/>
            <w:r w:rsidRPr="003C0E10">
              <w:rPr>
                <w:rFonts w:cs="Arial"/>
                <w:sz w:val="22"/>
                <w:szCs w:val="22"/>
              </w:rPr>
              <w:t>by</w:t>
            </w:r>
            <w:r w:rsidR="00EC697A" w:rsidRPr="003C0E10">
              <w:rPr>
                <w:rFonts w:cs="Arial"/>
                <w:sz w:val="22"/>
                <w:szCs w:val="22"/>
              </w:rPr>
              <w:t>:</w:t>
            </w:r>
            <w:proofErr w:type="gramEnd"/>
            <w:r w:rsidR="003C0E10">
              <w:rPr>
                <w:rFonts w:cs="Arial"/>
                <w:sz w:val="22"/>
                <w:szCs w:val="22"/>
              </w:rPr>
              <w:t xml:space="preserve"> please tick the relevant box)</w:t>
            </w:r>
          </w:p>
          <w:p w14:paraId="062464C6" w14:textId="77777777" w:rsidR="00EC697A" w:rsidRPr="003C0E10" w:rsidRDefault="00EC697A" w:rsidP="00EC697A">
            <w:pPr>
              <w:rPr>
                <w:rFonts w:cs="Arial"/>
                <w:sz w:val="22"/>
                <w:szCs w:val="22"/>
              </w:rPr>
            </w:pPr>
            <w:r w:rsidRPr="003C0E10">
              <w:rPr>
                <w:rFonts w:cs="Arial"/>
                <w:sz w:val="44"/>
                <w:szCs w:val="44"/>
              </w:rPr>
              <w:t xml:space="preserve">□ </w:t>
            </w:r>
            <w:r w:rsidRPr="003C0E10">
              <w:rPr>
                <w:rFonts w:cs="Arial"/>
                <w:sz w:val="22"/>
                <w:szCs w:val="22"/>
              </w:rPr>
              <w:t xml:space="preserve">  a quorate general branch meeting</w:t>
            </w:r>
          </w:p>
          <w:p w14:paraId="3D3AC098" w14:textId="77777777" w:rsidR="00EC697A" w:rsidRPr="003C0E10" w:rsidRDefault="00EC697A" w:rsidP="00EC697A">
            <w:pPr>
              <w:rPr>
                <w:rFonts w:cs="Arial"/>
                <w:sz w:val="22"/>
                <w:szCs w:val="22"/>
              </w:rPr>
            </w:pPr>
            <w:r w:rsidRPr="003C0E10">
              <w:rPr>
                <w:rFonts w:cs="Arial"/>
                <w:sz w:val="44"/>
                <w:szCs w:val="44"/>
              </w:rPr>
              <w:t>□</w:t>
            </w:r>
            <w:r w:rsidRPr="003C0E10">
              <w:rPr>
                <w:rFonts w:cs="Arial"/>
                <w:sz w:val="22"/>
                <w:szCs w:val="22"/>
              </w:rPr>
              <w:t xml:space="preserve">  a quorate branch committee meeting   </w:t>
            </w:r>
          </w:p>
          <w:p w14:paraId="11FB57B2" w14:textId="77777777" w:rsidR="005A4032" w:rsidRPr="003C0E10" w:rsidRDefault="00EC697A" w:rsidP="00764CBD">
            <w:pPr>
              <w:rPr>
                <w:rStyle w:val="p5"/>
                <w:rFonts w:ascii="Verdana" w:hAnsi="Verdana" w:cs="Arial"/>
                <w:sz w:val="22"/>
                <w:szCs w:val="22"/>
              </w:rPr>
            </w:pPr>
            <w:r w:rsidRPr="003C0E10">
              <w:rPr>
                <w:rFonts w:cs="Arial"/>
                <w:sz w:val="44"/>
                <w:szCs w:val="44"/>
              </w:rPr>
              <w:t>□</w:t>
            </w:r>
            <w:r w:rsidRPr="003C0E10">
              <w:rPr>
                <w:rFonts w:cs="Arial"/>
                <w:sz w:val="22"/>
                <w:szCs w:val="22"/>
              </w:rPr>
              <w:t xml:space="preserve">  a prope</w:t>
            </w:r>
            <w:r w:rsidR="00E51F3C">
              <w:rPr>
                <w:rFonts w:cs="Arial"/>
                <w:sz w:val="22"/>
                <w:szCs w:val="22"/>
              </w:rPr>
              <w:t xml:space="preserve">rly constituted meeting of </w:t>
            </w:r>
            <w:proofErr w:type="spellStart"/>
            <w:r w:rsidR="00764CBD">
              <w:rPr>
                <w:rFonts w:cs="Arial"/>
                <w:sz w:val="22"/>
                <w:szCs w:val="22"/>
              </w:rPr>
              <w:t>lgbt</w:t>
            </w:r>
            <w:proofErr w:type="spellEnd"/>
            <w:r w:rsidR="008F066F">
              <w:rPr>
                <w:rFonts w:cs="Arial"/>
                <w:sz w:val="22"/>
                <w:szCs w:val="22"/>
              </w:rPr>
              <w:t>+</w:t>
            </w:r>
            <w:r w:rsidRPr="003C0E10">
              <w:rPr>
                <w:rFonts w:cs="Arial"/>
                <w:sz w:val="22"/>
                <w:szCs w:val="22"/>
              </w:rPr>
              <w:t xml:space="preserve"> members</w:t>
            </w:r>
          </w:p>
        </w:tc>
      </w:tr>
      <w:tr w:rsidR="00FE2609" w:rsidRPr="003C0E10" w14:paraId="47726BD2" w14:textId="77777777" w:rsidTr="00B36386">
        <w:tc>
          <w:tcPr>
            <w:tcW w:w="9913" w:type="dxa"/>
          </w:tcPr>
          <w:p w14:paraId="67AB2051"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Name and office held (Secretary, President or chair)</w:t>
            </w:r>
          </w:p>
          <w:p w14:paraId="2B03AF8D" w14:textId="77777777" w:rsidR="00FE2609" w:rsidRPr="003C0E10" w:rsidRDefault="00FE2609" w:rsidP="00B36386">
            <w:pPr>
              <w:pStyle w:val="BodyText"/>
              <w:spacing w:after="0" w:afterAutospacing="0" w:line="240" w:lineRule="auto"/>
              <w:rPr>
                <w:rFonts w:cs="Arial"/>
                <w:sz w:val="22"/>
                <w:szCs w:val="22"/>
              </w:rPr>
            </w:pPr>
          </w:p>
        </w:tc>
      </w:tr>
      <w:tr w:rsidR="00FE2609" w:rsidRPr="003C0E10" w14:paraId="2E5B5540" w14:textId="77777777" w:rsidTr="00B36386">
        <w:tc>
          <w:tcPr>
            <w:tcW w:w="9913" w:type="dxa"/>
          </w:tcPr>
          <w:p w14:paraId="0B9F2897"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E-mail address</w:t>
            </w:r>
          </w:p>
          <w:p w14:paraId="73E4DF67" w14:textId="77777777" w:rsidR="00FE2609" w:rsidRPr="003C0E10" w:rsidRDefault="00FE2609" w:rsidP="00B36386">
            <w:pPr>
              <w:pStyle w:val="BodyText"/>
              <w:spacing w:after="0" w:afterAutospacing="0" w:line="240" w:lineRule="auto"/>
              <w:rPr>
                <w:rFonts w:cs="Arial"/>
                <w:sz w:val="22"/>
                <w:szCs w:val="22"/>
              </w:rPr>
            </w:pPr>
          </w:p>
        </w:tc>
      </w:tr>
      <w:tr w:rsidR="00FE2609" w:rsidRPr="003C0E10" w14:paraId="7DFB4B1C" w14:textId="77777777" w:rsidTr="00B36386">
        <w:tc>
          <w:tcPr>
            <w:tcW w:w="9913" w:type="dxa"/>
          </w:tcPr>
          <w:p w14:paraId="00E24235" w14:textId="77777777" w:rsidR="00FE2609" w:rsidRDefault="00FE2609" w:rsidP="00B36386">
            <w:pPr>
              <w:pStyle w:val="BodyText"/>
              <w:spacing w:after="0" w:afterAutospacing="0" w:line="240" w:lineRule="auto"/>
              <w:rPr>
                <w:rFonts w:cs="Arial"/>
                <w:sz w:val="22"/>
                <w:szCs w:val="22"/>
              </w:rPr>
            </w:pPr>
            <w:r w:rsidRPr="003C0E10">
              <w:rPr>
                <w:rFonts w:cs="Arial"/>
                <w:sz w:val="22"/>
                <w:szCs w:val="22"/>
              </w:rPr>
              <w:t>Telephone Number:</w:t>
            </w:r>
          </w:p>
          <w:p w14:paraId="0312A973" w14:textId="77777777" w:rsidR="005B19E3" w:rsidRPr="003C0E10" w:rsidRDefault="005B19E3" w:rsidP="00B36386">
            <w:pPr>
              <w:pStyle w:val="BodyText"/>
              <w:spacing w:after="0" w:afterAutospacing="0" w:line="240" w:lineRule="auto"/>
              <w:rPr>
                <w:rFonts w:cs="Arial"/>
                <w:sz w:val="22"/>
                <w:szCs w:val="22"/>
              </w:rPr>
            </w:pPr>
          </w:p>
        </w:tc>
      </w:tr>
      <w:tr w:rsidR="00FE2609" w:rsidRPr="003C0E10" w14:paraId="2CE7C5DC" w14:textId="77777777" w:rsidTr="00B36386">
        <w:tc>
          <w:tcPr>
            <w:tcW w:w="9913" w:type="dxa"/>
          </w:tcPr>
          <w:p w14:paraId="2C7D6E90"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 xml:space="preserve">Signature </w:t>
            </w:r>
            <w:proofErr w:type="gramStart"/>
            <w:r w:rsidRPr="003C0E10">
              <w:rPr>
                <w:rFonts w:cs="Arial"/>
                <w:sz w:val="22"/>
                <w:szCs w:val="22"/>
              </w:rPr>
              <w:t>of  branch</w:t>
            </w:r>
            <w:proofErr w:type="gramEnd"/>
            <w:r w:rsidRPr="003C0E10">
              <w:rPr>
                <w:rFonts w:cs="Arial"/>
                <w:sz w:val="22"/>
                <w:szCs w:val="22"/>
              </w:rPr>
              <w:t>/local secretary, president or chair</w:t>
            </w:r>
          </w:p>
          <w:p w14:paraId="63075F81" w14:textId="77777777" w:rsidR="00FE2609" w:rsidRPr="003C0E10" w:rsidRDefault="00FE2609" w:rsidP="00B36386">
            <w:pPr>
              <w:pStyle w:val="BodyText"/>
              <w:spacing w:after="0" w:afterAutospacing="0" w:line="240" w:lineRule="auto"/>
              <w:rPr>
                <w:rFonts w:cs="Arial"/>
                <w:sz w:val="22"/>
                <w:szCs w:val="22"/>
              </w:rPr>
            </w:pPr>
          </w:p>
        </w:tc>
      </w:tr>
      <w:tr w:rsidR="00FE2609" w:rsidRPr="003C0E10" w14:paraId="18149AAA" w14:textId="77777777" w:rsidTr="00B36386">
        <w:tc>
          <w:tcPr>
            <w:tcW w:w="9913" w:type="dxa"/>
          </w:tcPr>
          <w:p w14:paraId="529E5546"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Date:</w:t>
            </w:r>
          </w:p>
          <w:p w14:paraId="1F3A3BCB" w14:textId="77777777" w:rsidR="00FE2609" w:rsidRPr="003C0E10" w:rsidRDefault="00FE2609" w:rsidP="00B36386">
            <w:pPr>
              <w:pStyle w:val="BodyText"/>
              <w:spacing w:after="0" w:afterAutospacing="0" w:line="240" w:lineRule="auto"/>
              <w:rPr>
                <w:rFonts w:cs="Arial"/>
                <w:sz w:val="22"/>
                <w:szCs w:val="22"/>
              </w:rPr>
            </w:pPr>
          </w:p>
        </w:tc>
      </w:tr>
    </w:tbl>
    <w:p w14:paraId="697E1CE9" w14:textId="77777777" w:rsidR="003F7DE4" w:rsidRDefault="003F7DE4" w:rsidP="00100BF8">
      <w:pPr>
        <w:pStyle w:val="BodyText"/>
        <w:spacing w:after="0" w:afterAutospacing="0" w:line="240" w:lineRule="auto"/>
        <w:rPr>
          <w:rFonts w:cs="Arial"/>
          <w:b/>
          <w:sz w:val="22"/>
          <w:szCs w:val="22"/>
        </w:rPr>
      </w:pPr>
    </w:p>
    <w:p w14:paraId="2627F67B" w14:textId="77777777" w:rsidR="00FE2609" w:rsidRPr="003C0E10" w:rsidRDefault="005A4032" w:rsidP="00100BF8">
      <w:pPr>
        <w:pStyle w:val="BodyText"/>
        <w:spacing w:after="0" w:afterAutospacing="0" w:line="240" w:lineRule="auto"/>
        <w:rPr>
          <w:rFonts w:cs="Arial"/>
          <w:b/>
          <w:sz w:val="22"/>
          <w:szCs w:val="22"/>
        </w:rPr>
      </w:pPr>
      <w:r w:rsidRPr="003C0E10">
        <w:rPr>
          <w:rFonts w:cs="Arial"/>
          <w:b/>
          <w:sz w:val="22"/>
          <w:szCs w:val="22"/>
        </w:rPr>
        <w:t>Declaration:</w:t>
      </w:r>
    </w:p>
    <w:p w14:paraId="66278C5F" w14:textId="77777777" w:rsidR="005A4032" w:rsidRPr="003C0E10" w:rsidRDefault="005A4032" w:rsidP="00100BF8">
      <w:pPr>
        <w:pStyle w:val="BodyText"/>
        <w:spacing w:after="0" w:afterAutospacing="0" w:line="240" w:lineRule="auto"/>
        <w:rPr>
          <w:rFonts w:cs="Arial"/>
          <w:b/>
          <w:sz w:val="22"/>
          <w:szCs w:val="22"/>
        </w:rPr>
      </w:pPr>
      <w:r w:rsidRPr="003C0E10">
        <w:rPr>
          <w:rFonts w:cs="Arial"/>
          <w:b/>
          <w:sz w:val="22"/>
          <w:szCs w:val="22"/>
        </w:rPr>
        <w:t>I can confirm that I am in employment that qual</w:t>
      </w:r>
      <w:r w:rsidR="00E72E72" w:rsidRPr="003C0E10">
        <w:rPr>
          <w:rFonts w:cs="Arial"/>
          <w:b/>
          <w:sz w:val="22"/>
          <w:szCs w:val="22"/>
        </w:rPr>
        <w:t xml:space="preserve">ifies me for membership of UCU, or if not currently employed, have been in qualifying employment within the </w:t>
      </w:r>
      <w:r w:rsidR="0090635A" w:rsidRPr="003C0E10">
        <w:rPr>
          <w:rFonts w:cs="Arial"/>
          <w:b/>
          <w:sz w:val="22"/>
          <w:szCs w:val="22"/>
        </w:rPr>
        <w:t>pre</w:t>
      </w:r>
      <w:r w:rsidR="00E72E72" w:rsidRPr="003C0E10">
        <w:rPr>
          <w:rFonts w:cs="Arial"/>
          <w:b/>
          <w:sz w:val="22"/>
          <w:szCs w:val="22"/>
        </w:rPr>
        <w:t>c</w:t>
      </w:r>
      <w:r w:rsidR="0090635A" w:rsidRPr="003C0E10">
        <w:rPr>
          <w:rFonts w:cs="Arial"/>
          <w:b/>
          <w:sz w:val="22"/>
          <w:szCs w:val="22"/>
        </w:rPr>
        <w:t>e</w:t>
      </w:r>
      <w:r w:rsidR="00E72E72" w:rsidRPr="003C0E10">
        <w:rPr>
          <w:rFonts w:cs="Arial"/>
          <w:b/>
          <w:sz w:val="22"/>
          <w:szCs w:val="22"/>
        </w:rPr>
        <w:t>ding 12 months.</w:t>
      </w:r>
    </w:p>
    <w:p w14:paraId="1641017D" w14:textId="77777777" w:rsidR="00E72E72" w:rsidRPr="003C0E10" w:rsidRDefault="00E72E72" w:rsidP="00100BF8">
      <w:pPr>
        <w:pStyle w:val="BodyText"/>
        <w:spacing w:after="0" w:afterAutospacing="0" w:line="240" w:lineRule="auto"/>
        <w:rPr>
          <w:rFonts w:cs="Arial"/>
          <w:b/>
          <w:sz w:val="22"/>
          <w:szCs w:val="22"/>
        </w:rPr>
      </w:pPr>
    </w:p>
    <w:p w14:paraId="56E2DE3E" w14:textId="77777777" w:rsidR="00FE2609" w:rsidRDefault="00E72E72" w:rsidP="00100BF8">
      <w:pPr>
        <w:pStyle w:val="BodyText"/>
        <w:spacing w:after="0" w:afterAutospacing="0" w:line="240" w:lineRule="auto"/>
        <w:rPr>
          <w:rFonts w:cs="Arial"/>
          <w:b/>
          <w:sz w:val="22"/>
          <w:szCs w:val="22"/>
        </w:rPr>
      </w:pPr>
      <w:r w:rsidRPr="003C0E10">
        <w:rPr>
          <w:rFonts w:cs="Arial"/>
          <w:b/>
          <w:sz w:val="22"/>
          <w:szCs w:val="22"/>
        </w:rPr>
        <w:t>Signed: ............................................................................</w:t>
      </w:r>
    </w:p>
    <w:p w14:paraId="5874D573" w14:textId="77777777" w:rsidR="008F066F" w:rsidRDefault="008F066F" w:rsidP="00100BF8">
      <w:pPr>
        <w:pStyle w:val="BodyText"/>
        <w:spacing w:after="0" w:afterAutospacing="0" w:line="240" w:lineRule="auto"/>
        <w:rPr>
          <w:rFonts w:cs="Arial"/>
          <w:b/>
          <w:sz w:val="22"/>
          <w:szCs w:val="22"/>
        </w:rPr>
      </w:pPr>
    </w:p>
    <w:p w14:paraId="152D9052" w14:textId="77777777" w:rsidR="000336C4" w:rsidRPr="003C0E10" w:rsidRDefault="000336C4" w:rsidP="00100BF8">
      <w:pPr>
        <w:pStyle w:val="BodyText"/>
        <w:spacing w:after="0" w:afterAutospacing="0" w:line="240" w:lineRule="auto"/>
        <w:rPr>
          <w:rFonts w:cs="Arial"/>
          <w:b/>
          <w:sz w:val="22"/>
          <w:szCs w:val="22"/>
        </w:rPr>
      </w:pPr>
      <w:r w:rsidRPr="003C0E10">
        <w:rPr>
          <w:rFonts w:cs="Arial"/>
          <w:b/>
          <w:sz w:val="22"/>
          <w:szCs w:val="22"/>
        </w:rPr>
        <w:t>3</w:t>
      </w:r>
      <w:r w:rsidRPr="003C0E10">
        <w:rPr>
          <w:rFonts w:cs="Arial"/>
          <w:b/>
          <w:sz w:val="22"/>
          <w:szCs w:val="22"/>
        </w:rPr>
        <w:tab/>
        <w:t>Nominees’ brief notes</w:t>
      </w:r>
    </w:p>
    <w:p w14:paraId="100650B7" w14:textId="77777777" w:rsidR="00D676AA" w:rsidRPr="003C0E10" w:rsidRDefault="00D676AA" w:rsidP="00100BF8">
      <w:pPr>
        <w:pStyle w:val="BodyText"/>
        <w:spacing w:after="0" w:afterAutospacing="0" w:line="240" w:lineRule="auto"/>
        <w:rPr>
          <w:rFonts w:cs="Arial"/>
          <w:sz w:val="22"/>
          <w:szCs w:val="22"/>
        </w:rPr>
      </w:pPr>
    </w:p>
    <w:p w14:paraId="5D53356D" w14:textId="77777777" w:rsidR="000336C4" w:rsidRDefault="000336C4" w:rsidP="00100BF8">
      <w:pPr>
        <w:pStyle w:val="BodyText"/>
        <w:spacing w:after="0" w:afterAutospacing="0" w:line="240" w:lineRule="auto"/>
        <w:rPr>
          <w:rFonts w:cs="Arial"/>
          <w:i/>
          <w:sz w:val="22"/>
          <w:szCs w:val="22"/>
        </w:rPr>
      </w:pPr>
      <w:r w:rsidRPr="003C0E10">
        <w:rPr>
          <w:rFonts w:cs="Arial"/>
          <w:i/>
          <w:sz w:val="22"/>
          <w:szCs w:val="22"/>
        </w:rPr>
        <w:tab/>
        <w:t>Nominees are asked to submit a maximum of 150 words brief notes of past service and special interests, in support their nomination.</w:t>
      </w:r>
    </w:p>
    <w:p w14:paraId="5C35723C" w14:textId="77777777" w:rsidR="005B19E3" w:rsidRDefault="005B19E3" w:rsidP="00100BF8">
      <w:pPr>
        <w:pStyle w:val="BodyText"/>
        <w:spacing w:after="0" w:afterAutospacing="0" w:line="240" w:lineRule="auto"/>
        <w:rPr>
          <w:rFonts w:cs="Arial"/>
          <w:i/>
          <w:sz w:val="22"/>
          <w:szCs w:val="22"/>
        </w:rPr>
      </w:pPr>
    </w:p>
    <w:p w14:paraId="096C4742" w14:textId="77777777" w:rsidR="005B19E3" w:rsidRDefault="005B19E3" w:rsidP="00100BF8">
      <w:pPr>
        <w:pStyle w:val="BodyText"/>
        <w:spacing w:after="0" w:afterAutospacing="0" w:line="240" w:lineRule="auto"/>
        <w:rPr>
          <w:rFonts w:cs="Arial"/>
          <w:i/>
          <w:sz w:val="22"/>
          <w:szCs w:val="22"/>
        </w:rPr>
      </w:pPr>
    </w:p>
    <w:p w14:paraId="19F67231" w14:textId="77777777" w:rsidR="005B19E3" w:rsidRDefault="005B19E3" w:rsidP="00100BF8">
      <w:pPr>
        <w:pStyle w:val="BodyText"/>
        <w:spacing w:after="0" w:afterAutospacing="0" w:line="240" w:lineRule="auto"/>
        <w:rPr>
          <w:rFonts w:cs="Arial"/>
          <w:i/>
          <w:sz w:val="22"/>
          <w:szCs w:val="22"/>
        </w:rPr>
      </w:pPr>
    </w:p>
    <w:p w14:paraId="1E8772A8" w14:textId="77777777" w:rsidR="005B19E3" w:rsidRDefault="005B19E3" w:rsidP="00100BF8">
      <w:pPr>
        <w:pStyle w:val="BodyText"/>
        <w:spacing w:after="0" w:afterAutospacing="0" w:line="240" w:lineRule="auto"/>
        <w:rPr>
          <w:rFonts w:cs="Arial"/>
          <w:i/>
          <w:sz w:val="22"/>
          <w:szCs w:val="22"/>
        </w:rPr>
      </w:pPr>
    </w:p>
    <w:p w14:paraId="4D465AFE" w14:textId="77777777" w:rsidR="003F7DE4" w:rsidRDefault="003F7DE4" w:rsidP="00100BF8">
      <w:pPr>
        <w:pStyle w:val="BodyText"/>
        <w:spacing w:after="0" w:afterAutospacing="0" w:line="240" w:lineRule="auto"/>
        <w:rPr>
          <w:rFonts w:cs="Arial"/>
          <w:b/>
          <w:sz w:val="22"/>
          <w:szCs w:val="22"/>
        </w:rPr>
      </w:pPr>
    </w:p>
    <w:p w14:paraId="1F1D9273" w14:textId="77777777" w:rsidR="003F7DE4" w:rsidRDefault="003F7DE4" w:rsidP="00100BF8">
      <w:pPr>
        <w:pStyle w:val="BodyText"/>
        <w:spacing w:after="0" w:afterAutospacing="0" w:line="240" w:lineRule="auto"/>
        <w:rPr>
          <w:rFonts w:cs="Arial"/>
          <w:b/>
          <w:sz w:val="22"/>
          <w:szCs w:val="22"/>
        </w:rPr>
      </w:pPr>
    </w:p>
    <w:p w14:paraId="4C8806E4" w14:textId="77777777" w:rsidR="003F7DE4" w:rsidRDefault="003F7DE4" w:rsidP="00100BF8">
      <w:pPr>
        <w:pStyle w:val="BodyText"/>
        <w:spacing w:after="0" w:afterAutospacing="0" w:line="240" w:lineRule="auto"/>
        <w:rPr>
          <w:rFonts w:cs="Arial"/>
          <w:b/>
          <w:sz w:val="22"/>
          <w:szCs w:val="22"/>
        </w:rPr>
      </w:pPr>
    </w:p>
    <w:p w14:paraId="197D2CC0" w14:textId="77777777" w:rsidR="003F7DE4" w:rsidRDefault="003F7DE4" w:rsidP="00100BF8">
      <w:pPr>
        <w:pStyle w:val="BodyText"/>
        <w:spacing w:after="0" w:afterAutospacing="0" w:line="240" w:lineRule="auto"/>
        <w:rPr>
          <w:rFonts w:cs="Arial"/>
          <w:b/>
          <w:sz w:val="22"/>
          <w:szCs w:val="22"/>
        </w:rPr>
      </w:pPr>
    </w:p>
    <w:p w14:paraId="722A8602" w14:textId="77777777" w:rsidR="003F7DE4" w:rsidRDefault="003F7DE4" w:rsidP="00100BF8">
      <w:pPr>
        <w:pStyle w:val="BodyText"/>
        <w:spacing w:after="0" w:afterAutospacing="0" w:line="240" w:lineRule="auto"/>
        <w:rPr>
          <w:rFonts w:cs="Arial"/>
          <w:b/>
          <w:sz w:val="22"/>
          <w:szCs w:val="22"/>
        </w:rPr>
      </w:pPr>
    </w:p>
    <w:p w14:paraId="6463E6C5" w14:textId="77777777" w:rsidR="003F7DE4" w:rsidRDefault="003F7DE4" w:rsidP="00100BF8">
      <w:pPr>
        <w:pStyle w:val="BodyText"/>
        <w:spacing w:after="0" w:afterAutospacing="0" w:line="240" w:lineRule="auto"/>
        <w:rPr>
          <w:rFonts w:cs="Arial"/>
          <w:b/>
          <w:sz w:val="22"/>
          <w:szCs w:val="22"/>
        </w:rPr>
      </w:pPr>
    </w:p>
    <w:p w14:paraId="67991112" w14:textId="77777777" w:rsidR="003F7DE4" w:rsidRDefault="003F7DE4" w:rsidP="00100BF8">
      <w:pPr>
        <w:pStyle w:val="BodyText"/>
        <w:spacing w:after="0" w:afterAutospacing="0" w:line="240" w:lineRule="auto"/>
        <w:rPr>
          <w:rFonts w:cs="Arial"/>
          <w:b/>
          <w:sz w:val="22"/>
          <w:szCs w:val="22"/>
        </w:rPr>
      </w:pPr>
    </w:p>
    <w:p w14:paraId="7630C2E4" w14:textId="77777777" w:rsidR="003F7DE4" w:rsidRDefault="003F7DE4" w:rsidP="00100BF8">
      <w:pPr>
        <w:pStyle w:val="BodyText"/>
        <w:spacing w:after="0" w:afterAutospacing="0" w:line="240" w:lineRule="auto"/>
        <w:rPr>
          <w:rFonts w:cs="Arial"/>
          <w:b/>
          <w:sz w:val="22"/>
          <w:szCs w:val="22"/>
        </w:rPr>
      </w:pPr>
    </w:p>
    <w:p w14:paraId="47B19F7C" w14:textId="77777777" w:rsidR="003F7DE4" w:rsidRDefault="003F7DE4" w:rsidP="00100BF8">
      <w:pPr>
        <w:pStyle w:val="BodyText"/>
        <w:spacing w:after="0" w:afterAutospacing="0" w:line="240" w:lineRule="auto"/>
        <w:rPr>
          <w:rFonts w:cs="Arial"/>
          <w:b/>
          <w:sz w:val="22"/>
          <w:szCs w:val="22"/>
        </w:rPr>
      </w:pPr>
    </w:p>
    <w:p w14:paraId="04403F3A" w14:textId="77777777" w:rsidR="003F7DE4" w:rsidRDefault="003F7DE4" w:rsidP="00100BF8">
      <w:pPr>
        <w:pStyle w:val="BodyText"/>
        <w:spacing w:after="0" w:afterAutospacing="0" w:line="240" w:lineRule="auto"/>
        <w:rPr>
          <w:rFonts w:cs="Arial"/>
          <w:b/>
          <w:sz w:val="22"/>
          <w:szCs w:val="22"/>
        </w:rPr>
      </w:pPr>
    </w:p>
    <w:p w14:paraId="2FC64C1E" w14:textId="77777777" w:rsidR="003F7DE4" w:rsidRDefault="003F7DE4" w:rsidP="00100BF8">
      <w:pPr>
        <w:pStyle w:val="BodyText"/>
        <w:spacing w:after="0" w:afterAutospacing="0" w:line="240" w:lineRule="auto"/>
        <w:rPr>
          <w:rFonts w:cs="Arial"/>
          <w:b/>
          <w:sz w:val="22"/>
          <w:szCs w:val="22"/>
        </w:rPr>
      </w:pPr>
    </w:p>
    <w:p w14:paraId="6562EFA4" w14:textId="77777777" w:rsidR="003F7DE4" w:rsidRDefault="003F7DE4" w:rsidP="00100BF8">
      <w:pPr>
        <w:pStyle w:val="BodyText"/>
        <w:spacing w:after="0" w:afterAutospacing="0" w:line="240" w:lineRule="auto"/>
        <w:rPr>
          <w:rFonts w:cs="Arial"/>
          <w:b/>
          <w:sz w:val="22"/>
          <w:szCs w:val="22"/>
        </w:rPr>
      </w:pPr>
    </w:p>
    <w:p w14:paraId="1F905121" w14:textId="77777777" w:rsidR="003F7DE4" w:rsidRDefault="003F7DE4" w:rsidP="00100BF8">
      <w:pPr>
        <w:pStyle w:val="BodyText"/>
        <w:spacing w:after="0" w:afterAutospacing="0" w:line="240" w:lineRule="auto"/>
        <w:rPr>
          <w:rFonts w:cs="Arial"/>
          <w:b/>
          <w:sz w:val="22"/>
          <w:szCs w:val="22"/>
        </w:rPr>
      </w:pPr>
    </w:p>
    <w:p w14:paraId="7E851DB3" w14:textId="77777777" w:rsidR="003F7DE4" w:rsidRDefault="003F7DE4" w:rsidP="00100BF8">
      <w:pPr>
        <w:pStyle w:val="BodyText"/>
        <w:spacing w:after="0" w:afterAutospacing="0" w:line="240" w:lineRule="auto"/>
        <w:rPr>
          <w:rFonts w:cs="Arial"/>
          <w:b/>
          <w:sz w:val="22"/>
          <w:szCs w:val="22"/>
        </w:rPr>
      </w:pPr>
    </w:p>
    <w:p w14:paraId="53D15D81" w14:textId="77777777" w:rsidR="003F7DE4" w:rsidRDefault="003F7DE4" w:rsidP="00100BF8">
      <w:pPr>
        <w:pStyle w:val="BodyText"/>
        <w:spacing w:after="0" w:afterAutospacing="0" w:line="240" w:lineRule="auto"/>
        <w:rPr>
          <w:rFonts w:cs="Arial"/>
          <w:b/>
          <w:sz w:val="22"/>
          <w:szCs w:val="22"/>
        </w:rPr>
      </w:pPr>
    </w:p>
    <w:p w14:paraId="21FCF2E9" w14:textId="77777777" w:rsidR="003F7DE4" w:rsidRDefault="003F7DE4" w:rsidP="00100BF8">
      <w:pPr>
        <w:pStyle w:val="BodyText"/>
        <w:spacing w:after="0" w:afterAutospacing="0" w:line="240" w:lineRule="auto"/>
        <w:rPr>
          <w:rFonts w:cs="Arial"/>
          <w:b/>
          <w:sz w:val="22"/>
          <w:szCs w:val="22"/>
        </w:rPr>
      </w:pPr>
    </w:p>
    <w:p w14:paraId="7FFF8E56" w14:textId="77777777" w:rsidR="003F7DE4" w:rsidRDefault="003F7DE4" w:rsidP="00100BF8">
      <w:pPr>
        <w:pStyle w:val="BodyText"/>
        <w:spacing w:after="0" w:afterAutospacing="0" w:line="240" w:lineRule="auto"/>
        <w:rPr>
          <w:rFonts w:cs="Arial"/>
          <w:b/>
          <w:sz w:val="22"/>
          <w:szCs w:val="22"/>
        </w:rPr>
      </w:pPr>
    </w:p>
    <w:p w14:paraId="0A047434" w14:textId="77777777" w:rsidR="003F7DE4" w:rsidRDefault="003F7DE4" w:rsidP="00100BF8">
      <w:pPr>
        <w:pStyle w:val="BodyText"/>
        <w:spacing w:after="0" w:afterAutospacing="0" w:line="240" w:lineRule="auto"/>
        <w:rPr>
          <w:rFonts w:cs="Arial"/>
          <w:b/>
          <w:sz w:val="22"/>
          <w:szCs w:val="22"/>
        </w:rPr>
      </w:pPr>
    </w:p>
    <w:p w14:paraId="67EAA536" w14:textId="77777777" w:rsidR="003F7DE4" w:rsidRDefault="003F7DE4" w:rsidP="00100BF8">
      <w:pPr>
        <w:pStyle w:val="BodyText"/>
        <w:spacing w:after="0" w:afterAutospacing="0" w:line="240" w:lineRule="auto"/>
        <w:rPr>
          <w:rFonts w:cs="Arial"/>
          <w:b/>
          <w:sz w:val="22"/>
          <w:szCs w:val="22"/>
        </w:rPr>
      </w:pPr>
    </w:p>
    <w:p w14:paraId="2FD0FCE8" w14:textId="77777777" w:rsidR="003F7DE4" w:rsidRDefault="003F7DE4" w:rsidP="00100BF8">
      <w:pPr>
        <w:pStyle w:val="BodyText"/>
        <w:spacing w:after="0" w:afterAutospacing="0" w:line="240" w:lineRule="auto"/>
        <w:rPr>
          <w:rFonts w:cs="Arial"/>
          <w:b/>
          <w:sz w:val="22"/>
          <w:szCs w:val="22"/>
        </w:rPr>
      </w:pPr>
    </w:p>
    <w:p w14:paraId="7F832685" w14:textId="77777777" w:rsidR="003F7DE4" w:rsidRDefault="003F7DE4" w:rsidP="00100BF8">
      <w:pPr>
        <w:pStyle w:val="BodyText"/>
        <w:spacing w:after="0" w:afterAutospacing="0" w:line="240" w:lineRule="auto"/>
        <w:rPr>
          <w:rFonts w:cs="Arial"/>
          <w:b/>
          <w:sz w:val="22"/>
          <w:szCs w:val="22"/>
        </w:rPr>
      </w:pPr>
    </w:p>
    <w:p w14:paraId="6569BF24" w14:textId="77777777" w:rsidR="003F7DE4" w:rsidRDefault="003F7DE4" w:rsidP="00100BF8">
      <w:pPr>
        <w:pStyle w:val="BodyText"/>
        <w:spacing w:after="0" w:afterAutospacing="0" w:line="240" w:lineRule="auto"/>
        <w:rPr>
          <w:rFonts w:cs="Arial"/>
          <w:b/>
          <w:sz w:val="22"/>
          <w:szCs w:val="22"/>
        </w:rPr>
      </w:pPr>
    </w:p>
    <w:p w14:paraId="24D6A79D" w14:textId="77777777" w:rsidR="003F7DE4" w:rsidRDefault="003F7DE4" w:rsidP="00100BF8">
      <w:pPr>
        <w:pStyle w:val="BodyText"/>
        <w:spacing w:after="0" w:afterAutospacing="0" w:line="240" w:lineRule="auto"/>
        <w:rPr>
          <w:rFonts w:cs="Arial"/>
          <w:b/>
          <w:sz w:val="22"/>
          <w:szCs w:val="22"/>
        </w:rPr>
      </w:pPr>
    </w:p>
    <w:p w14:paraId="59E8FC37" w14:textId="77777777" w:rsidR="003F7DE4" w:rsidRDefault="003F7DE4" w:rsidP="00100BF8">
      <w:pPr>
        <w:pStyle w:val="BodyText"/>
        <w:spacing w:after="0" w:afterAutospacing="0" w:line="240" w:lineRule="auto"/>
        <w:rPr>
          <w:rFonts w:cs="Arial"/>
          <w:b/>
          <w:sz w:val="22"/>
          <w:szCs w:val="22"/>
        </w:rPr>
      </w:pPr>
    </w:p>
    <w:p w14:paraId="5A209D13" w14:textId="77777777" w:rsidR="003F7DE4" w:rsidRDefault="003F7DE4" w:rsidP="00100BF8">
      <w:pPr>
        <w:pStyle w:val="BodyText"/>
        <w:spacing w:after="0" w:afterAutospacing="0" w:line="240" w:lineRule="auto"/>
        <w:rPr>
          <w:rFonts w:cs="Arial"/>
          <w:b/>
          <w:sz w:val="22"/>
          <w:szCs w:val="22"/>
        </w:rPr>
      </w:pPr>
    </w:p>
    <w:p w14:paraId="3036CC9A" w14:textId="77777777" w:rsidR="003F7DE4" w:rsidRDefault="003F7DE4" w:rsidP="00100BF8">
      <w:pPr>
        <w:pStyle w:val="BodyText"/>
        <w:spacing w:after="0" w:afterAutospacing="0" w:line="240" w:lineRule="auto"/>
        <w:rPr>
          <w:rFonts w:cs="Arial"/>
          <w:b/>
          <w:sz w:val="22"/>
          <w:szCs w:val="22"/>
        </w:rPr>
      </w:pPr>
    </w:p>
    <w:p w14:paraId="4153FC99" w14:textId="77777777" w:rsidR="003F7DE4" w:rsidRDefault="003F7DE4" w:rsidP="00100BF8">
      <w:pPr>
        <w:pStyle w:val="BodyText"/>
        <w:spacing w:after="0" w:afterAutospacing="0" w:line="240" w:lineRule="auto"/>
        <w:rPr>
          <w:rFonts w:cs="Arial"/>
          <w:b/>
          <w:sz w:val="22"/>
          <w:szCs w:val="22"/>
        </w:rPr>
      </w:pPr>
    </w:p>
    <w:p w14:paraId="4E0E4C74" w14:textId="77777777" w:rsidR="003F7DE4" w:rsidRDefault="003F7DE4" w:rsidP="00100BF8">
      <w:pPr>
        <w:pStyle w:val="BodyText"/>
        <w:spacing w:after="0" w:afterAutospacing="0" w:line="240" w:lineRule="auto"/>
        <w:rPr>
          <w:rFonts w:cs="Arial"/>
          <w:b/>
          <w:sz w:val="22"/>
          <w:szCs w:val="22"/>
        </w:rPr>
      </w:pPr>
    </w:p>
    <w:p w14:paraId="1597D3F0" w14:textId="77777777" w:rsidR="003F7DE4" w:rsidRDefault="003F7DE4" w:rsidP="00100BF8">
      <w:pPr>
        <w:pStyle w:val="BodyText"/>
        <w:spacing w:after="0" w:afterAutospacing="0" w:line="240" w:lineRule="auto"/>
        <w:rPr>
          <w:rFonts w:cs="Arial"/>
          <w:b/>
          <w:sz w:val="22"/>
          <w:szCs w:val="22"/>
        </w:rPr>
      </w:pPr>
    </w:p>
    <w:p w14:paraId="7CAA50D6" w14:textId="77777777" w:rsidR="003F7DE4" w:rsidRDefault="003F7DE4" w:rsidP="00100BF8">
      <w:pPr>
        <w:pStyle w:val="BodyText"/>
        <w:spacing w:after="0" w:afterAutospacing="0" w:line="240" w:lineRule="auto"/>
        <w:rPr>
          <w:rFonts w:cs="Arial"/>
          <w:b/>
          <w:sz w:val="22"/>
          <w:szCs w:val="22"/>
        </w:rPr>
      </w:pPr>
    </w:p>
    <w:p w14:paraId="2CEC19DB" w14:textId="77777777" w:rsidR="003F7DE4" w:rsidRDefault="003F7DE4" w:rsidP="00100BF8">
      <w:pPr>
        <w:pStyle w:val="BodyText"/>
        <w:spacing w:after="0" w:afterAutospacing="0" w:line="240" w:lineRule="auto"/>
        <w:rPr>
          <w:rFonts w:cs="Arial"/>
          <w:b/>
          <w:sz w:val="22"/>
          <w:szCs w:val="22"/>
        </w:rPr>
      </w:pPr>
    </w:p>
    <w:p w14:paraId="78A8A0A0" w14:textId="77777777" w:rsidR="003F7DE4" w:rsidRDefault="003F7DE4" w:rsidP="00100BF8">
      <w:pPr>
        <w:pStyle w:val="BodyText"/>
        <w:spacing w:after="0" w:afterAutospacing="0" w:line="240" w:lineRule="auto"/>
        <w:rPr>
          <w:rFonts w:cs="Arial"/>
          <w:b/>
          <w:sz w:val="22"/>
          <w:szCs w:val="22"/>
        </w:rPr>
      </w:pPr>
    </w:p>
    <w:p w14:paraId="0DD98979" w14:textId="77777777" w:rsidR="003F7DE4" w:rsidRDefault="003F7DE4" w:rsidP="00100BF8">
      <w:pPr>
        <w:pStyle w:val="BodyText"/>
        <w:spacing w:after="0" w:afterAutospacing="0" w:line="240" w:lineRule="auto"/>
        <w:rPr>
          <w:rFonts w:cs="Arial"/>
          <w:b/>
          <w:sz w:val="22"/>
          <w:szCs w:val="22"/>
        </w:rPr>
      </w:pPr>
    </w:p>
    <w:p w14:paraId="6D7B976F" w14:textId="77777777" w:rsidR="000336C4" w:rsidRPr="003C0E10" w:rsidRDefault="000336C4" w:rsidP="00100BF8">
      <w:pPr>
        <w:pStyle w:val="BodyText"/>
        <w:spacing w:after="0" w:afterAutospacing="0" w:line="240" w:lineRule="auto"/>
        <w:rPr>
          <w:rFonts w:cs="Arial"/>
          <w:b/>
          <w:sz w:val="22"/>
          <w:szCs w:val="22"/>
        </w:rPr>
      </w:pPr>
      <w:r w:rsidRPr="003C0E10">
        <w:rPr>
          <w:rFonts w:cs="Arial"/>
          <w:b/>
          <w:sz w:val="22"/>
          <w:szCs w:val="22"/>
        </w:rPr>
        <w:t>4</w:t>
      </w:r>
      <w:r w:rsidRPr="003C0E10">
        <w:rPr>
          <w:rFonts w:cs="Arial"/>
          <w:b/>
          <w:sz w:val="22"/>
          <w:szCs w:val="22"/>
        </w:rPr>
        <w:tab/>
        <w:t>Consent of candidate</w:t>
      </w:r>
    </w:p>
    <w:p w14:paraId="396D6B2B" w14:textId="77777777" w:rsidR="00D676AA" w:rsidRPr="003C0E10" w:rsidRDefault="00D676AA" w:rsidP="00100BF8">
      <w:pPr>
        <w:pStyle w:val="BodyText"/>
        <w:spacing w:after="0" w:afterAutospacing="0" w:line="240" w:lineRule="auto"/>
        <w:rPr>
          <w:rFonts w:cs="Arial"/>
          <w:sz w:val="22"/>
          <w:szCs w:val="22"/>
        </w:rPr>
      </w:pPr>
    </w:p>
    <w:p w14:paraId="35B5358D" w14:textId="77777777" w:rsidR="000336C4" w:rsidRPr="003C0E10" w:rsidRDefault="000336C4" w:rsidP="00100BF8">
      <w:pPr>
        <w:pStyle w:val="BodyText"/>
        <w:spacing w:after="0" w:afterAutospacing="0" w:line="240" w:lineRule="auto"/>
        <w:rPr>
          <w:rFonts w:cs="Arial"/>
          <w:sz w:val="22"/>
          <w:szCs w:val="22"/>
        </w:rPr>
      </w:pPr>
      <w:r w:rsidRPr="003C0E10">
        <w:rPr>
          <w:rFonts w:cs="Arial"/>
          <w:sz w:val="22"/>
          <w:szCs w:val="22"/>
        </w:rPr>
        <w:t xml:space="preserve">I confirm that I am in good membership standing and am a </w:t>
      </w:r>
      <w:proofErr w:type="spellStart"/>
      <w:r w:rsidR="00FE5683">
        <w:rPr>
          <w:rFonts w:cs="Arial"/>
          <w:sz w:val="22"/>
          <w:szCs w:val="22"/>
        </w:rPr>
        <w:t>lgbt</w:t>
      </w:r>
      <w:proofErr w:type="spellEnd"/>
      <w:r w:rsidR="00DD33B4">
        <w:rPr>
          <w:rFonts w:cs="Arial"/>
          <w:sz w:val="22"/>
          <w:szCs w:val="22"/>
        </w:rPr>
        <w:t>+</w:t>
      </w:r>
      <w:r w:rsidRPr="003C0E10">
        <w:rPr>
          <w:rFonts w:cs="Arial"/>
          <w:sz w:val="22"/>
          <w:szCs w:val="22"/>
        </w:rPr>
        <w:t xml:space="preserve"> member.</w:t>
      </w:r>
    </w:p>
    <w:p w14:paraId="03D42F67" w14:textId="1E5F82F3" w:rsidR="000336C4" w:rsidRPr="003C0E10" w:rsidRDefault="000336C4" w:rsidP="00FE2609">
      <w:pPr>
        <w:pStyle w:val="BodyText"/>
        <w:spacing w:after="0" w:afterAutospacing="0" w:line="240" w:lineRule="auto"/>
        <w:jc w:val="both"/>
        <w:rPr>
          <w:rFonts w:cs="Arial"/>
          <w:sz w:val="22"/>
          <w:szCs w:val="22"/>
        </w:rPr>
      </w:pPr>
      <w:r w:rsidRPr="003C0E10">
        <w:rPr>
          <w:rFonts w:cs="Arial"/>
          <w:sz w:val="22"/>
          <w:szCs w:val="22"/>
        </w:rPr>
        <w:t xml:space="preserve">I consent to be nominated to the </w:t>
      </w:r>
      <w:r w:rsidR="00FE5683">
        <w:rPr>
          <w:rFonts w:cs="Arial"/>
          <w:sz w:val="22"/>
          <w:szCs w:val="22"/>
        </w:rPr>
        <w:t>LGBT</w:t>
      </w:r>
      <w:r w:rsidR="00543461">
        <w:rPr>
          <w:rFonts w:cs="Arial"/>
          <w:sz w:val="22"/>
          <w:szCs w:val="22"/>
        </w:rPr>
        <w:t>+</w:t>
      </w:r>
      <w:r w:rsidRPr="003C0E10">
        <w:rPr>
          <w:rFonts w:cs="Arial"/>
          <w:sz w:val="22"/>
          <w:szCs w:val="22"/>
        </w:rPr>
        <w:t xml:space="preserve"> Members’ Standing Committee, and to the publication of my brief notes of past service and special interests to branch/LA secretaries and delegates to the Annual Equality </w:t>
      </w:r>
      <w:r w:rsidR="00D24D60">
        <w:rPr>
          <w:rFonts w:cs="Arial"/>
          <w:sz w:val="22"/>
          <w:szCs w:val="22"/>
        </w:rPr>
        <w:t xml:space="preserve">Groups </w:t>
      </w:r>
      <w:r w:rsidRPr="003C0E10">
        <w:rPr>
          <w:rFonts w:cs="Arial"/>
          <w:sz w:val="22"/>
          <w:szCs w:val="22"/>
        </w:rPr>
        <w:t>Con</w:t>
      </w:r>
      <w:r w:rsidR="00BB74DA" w:rsidRPr="003C0E10">
        <w:rPr>
          <w:rFonts w:cs="Arial"/>
          <w:sz w:val="22"/>
          <w:szCs w:val="22"/>
        </w:rPr>
        <w:t xml:space="preserve">ference, and understand that I if </w:t>
      </w:r>
      <w:r w:rsidRPr="003C0E10">
        <w:rPr>
          <w:rFonts w:cs="Arial"/>
          <w:sz w:val="22"/>
          <w:szCs w:val="22"/>
        </w:rPr>
        <w:t xml:space="preserve">elected to this committee, my name and institution may be displayed on the UCU </w:t>
      </w:r>
      <w:r w:rsidR="00FE2609" w:rsidRPr="003C0E10">
        <w:rPr>
          <w:rFonts w:cs="Arial"/>
          <w:sz w:val="22"/>
          <w:szCs w:val="22"/>
        </w:rPr>
        <w:t>w</w:t>
      </w:r>
      <w:r w:rsidRPr="003C0E10">
        <w:rPr>
          <w:rFonts w:cs="Arial"/>
          <w:sz w:val="22"/>
          <w:szCs w:val="22"/>
        </w:rPr>
        <w:t xml:space="preserve">ebsite. </w:t>
      </w:r>
    </w:p>
    <w:p w14:paraId="7E2B3956" w14:textId="77777777" w:rsidR="00D676AA" w:rsidRPr="003C0E10" w:rsidRDefault="00D676AA" w:rsidP="00100BF8">
      <w:pPr>
        <w:pStyle w:val="BodyText"/>
        <w:spacing w:after="0" w:afterAutospacing="0" w:line="240" w:lineRule="auto"/>
        <w:rPr>
          <w:rFonts w:cs="Arial"/>
          <w:sz w:val="22"/>
          <w:szCs w:val="22"/>
        </w:rPr>
      </w:pPr>
    </w:p>
    <w:p w14:paraId="5B439DEA" w14:textId="77777777" w:rsidR="003C0E10" w:rsidRDefault="005F5865" w:rsidP="00100BF8">
      <w:pPr>
        <w:pStyle w:val="BodyText"/>
        <w:spacing w:after="0" w:afterAutospacing="0" w:line="240" w:lineRule="auto"/>
        <w:rPr>
          <w:rFonts w:cs="Arial"/>
          <w:sz w:val="22"/>
          <w:szCs w:val="22"/>
        </w:rPr>
      </w:pPr>
      <w:r w:rsidRPr="003C0E10">
        <w:rPr>
          <w:rFonts w:cs="Arial"/>
          <w:sz w:val="22"/>
          <w:szCs w:val="22"/>
        </w:rPr>
        <w:tab/>
      </w:r>
      <w:r w:rsidR="000336C4" w:rsidRPr="003C0E10">
        <w:rPr>
          <w:rFonts w:cs="Arial"/>
          <w:sz w:val="22"/>
          <w:szCs w:val="22"/>
        </w:rPr>
        <w:t>Signed……………………………………………………………….</w:t>
      </w:r>
    </w:p>
    <w:p w14:paraId="4C0DF5A5" w14:textId="77777777" w:rsidR="003C0E10" w:rsidRDefault="000336C4" w:rsidP="00100BF8">
      <w:pPr>
        <w:pStyle w:val="BodyText"/>
        <w:spacing w:after="0" w:afterAutospacing="0" w:line="240" w:lineRule="auto"/>
        <w:rPr>
          <w:rFonts w:cs="Arial"/>
          <w:sz w:val="22"/>
          <w:szCs w:val="22"/>
        </w:rPr>
      </w:pPr>
      <w:r w:rsidRPr="003C0E10">
        <w:rPr>
          <w:rFonts w:cs="Arial"/>
          <w:sz w:val="22"/>
          <w:szCs w:val="22"/>
        </w:rPr>
        <w:tab/>
      </w:r>
    </w:p>
    <w:p w14:paraId="4E959A66" w14:textId="77777777" w:rsidR="00D676AA" w:rsidRPr="003C0E10" w:rsidRDefault="000336C4" w:rsidP="003C0E10">
      <w:pPr>
        <w:pStyle w:val="BodyText"/>
        <w:spacing w:after="0" w:afterAutospacing="0" w:line="240" w:lineRule="auto"/>
        <w:ind w:firstLine="720"/>
        <w:rPr>
          <w:sz w:val="22"/>
          <w:szCs w:val="22"/>
        </w:rPr>
      </w:pPr>
      <w:r w:rsidRPr="003C0E10">
        <w:rPr>
          <w:rFonts w:cs="Arial"/>
          <w:sz w:val="22"/>
          <w:szCs w:val="22"/>
        </w:rPr>
        <w:t>Date</w:t>
      </w:r>
      <w:r w:rsidRPr="003C0E10">
        <w:rPr>
          <w:sz w:val="22"/>
          <w:szCs w:val="22"/>
        </w:rPr>
        <w:t>…………………………………………….</w:t>
      </w:r>
    </w:p>
    <w:sectPr w:rsidR="00D676AA" w:rsidRPr="003C0E10" w:rsidSect="000338B9">
      <w:headerReference w:type="default" r:id="rId14"/>
      <w:pgSz w:w="11909" w:h="16834" w:code="9"/>
      <w:pgMar w:top="1134" w:right="1021" w:bottom="1134" w:left="1191" w:header="680" w:footer="34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65690B" w14:textId="77777777" w:rsidR="005E6BAB" w:rsidRDefault="005E6BAB">
      <w:r>
        <w:separator/>
      </w:r>
    </w:p>
  </w:endnote>
  <w:endnote w:type="continuationSeparator" w:id="0">
    <w:p w14:paraId="5F023C54" w14:textId="77777777" w:rsidR="005E6BAB" w:rsidRDefault="005E6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8DD71F77-7ACC-4E31-AA59-31281C8C5E84}"/>
    <w:embedBold r:id="rId2" w:fontKey="{FD212E08-9D85-4534-9F15-3DC1903803AA}"/>
    <w:embedItalic r:id="rId3" w:fontKey="{F87F5B34-6A24-472F-9F80-983E0FE8CE93}"/>
    <w:embedBoldItalic r:id="rId4" w:fontKey="{ED543382-E96F-436F-88F0-F0113834A192}"/>
  </w:font>
  <w:font w:name="Lucida Sans">
    <w:panose1 w:val="020B0602030504020204"/>
    <w:charset w:val="00"/>
    <w:family w:val="swiss"/>
    <w:pitch w:val="variable"/>
    <w:sig w:usb0="00000003" w:usb1="00000000" w:usb2="00000000" w:usb3="00000000" w:csb0="00000001" w:csb1="00000000"/>
    <w:embedRegular r:id="rId5" w:fontKey="{1980488B-A79F-48FE-8D6C-E8F42B023C65}"/>
    <w:embedBold r:id="rId6" w:fontKey="{8097D2E0-5ABA-457F-A864-041E2B244224}"/>
  </w:font>
  <w:font w:name="Tahoma">
    <w:panose1 w:val="020B0604030504040204"/>
    <w:charset w:val="00"/>
    <w:family w:val="swiss"/>
    <w:pitch w:val="variable"/>
    <w:sig w:usb0="E1002EFF" w:usb1="C000605B" w:usb2="00000029" w:usb3="00000000" w:csb0="000101FF" w:csb1="00000000"/>
    <w:embedRegular r:id="rId7" w:fontKey="{747A26D3-8C84-4E13-B702-217ABDB6A3F4}"/>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8528ED8A-B305-4865-9D37-654253D84D7D}"/>
  </w:font>
  <w:font w:name="Calibri">
    <w:panose1 w:val="020F0502020204030204"/>
    <w:charset w:val="00"/>
    <w:family w:val="swiss"/>
    <w:pitch w:val="variable"/>
    <w:sig w:usb0="E4002EFF" w:usb1="C000247B" w:usb2="00000009" w:usb3="00000000" w:csb0="000001FF" w:csb1="00000000"/>
    <w:embedRegular r:id="rId9" w:fontKey="{E2FDB35B-0197-403F-9D40-3691E0A9A46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6E56A8" w14:textId="77777777" w:rsidR="005E6BAB" w:rsidRDefault="005E6BAB">
      <w:r>
        <w:separator/>
      </w:r>
    </w:p>
  </w:footnote>
  <w:footnote w:type="continuationSeparator" w:id="0">
    <w:p w14:paraId="1C4D5B5D" w14:textId="77777777" w:rsidR="005E6BAB" w:rsidRDefault="005E6B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CBC13" w14:textId="77777777" w:rsidR="005E6BAB" w:rsidRDefault="005E6BAB">
    <w:pPr>
      <w:pStyle w:val="Header"/>
      <w:spacing w:before="260"/>
      <w:ind w:left="-5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2487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ECA19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AC6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1A81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CB675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3CA1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BE16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F7EC7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26AB332"/>
    <w:lvl w:ilvl="0">
      <w:start w:val="1"/>
      <w:numFmt w:val="decimal"/>
      <w:pStyle w:val="ListNumber"/>
      <w:lvlText w:val="%1"/>
      <w:lvlJc w:val="left"/>
      <w:pPr>
        <w:tabs>
          <w:tab w:val="num" w:pos="360"/>
        </w:tabs>
        <w:ind w:left="360" w:hanging="360"/>
      </w:pPr>
      <w:rPr>
        <w:rFonts w:hint="default"/>
        <w:b/>
        <w:i w:val="0"/>
        <w:color w:val="330066"/>
      </w:rPr>
    </w:lvl>
  </w:abstractNum>
  <w:abstractNum w:abstractNumId="9" w15:restartNumberingAfterBreak="0">
    <w:nsid w:val="FFFFFF89"/>
    <w:multiLevelType w:val="singleLevel"/>
    <w:tmpl w:val="3A24F5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8765AC"/>
    <w:multiLevelType w:val="hybridMultilevel"/>
    <w:tmpl w:val="AE36E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11336B"/>
    <w:multiLevelType w:val="hybridMultilevel"/>
    <w:tmpl w:val="19507EAE"/>
    <w:lvl w:ilvl="0" w:tplc="2CB2183E">
      <w:start w:val="1"/>
      <w:numFmt w:val="lowerRoman"/>
      <w:lvlText w:val="%1."/>
      <w:lvlJc w:val="left"/>
      <w:pPr>
        <w:tabs>
          <w:tab w:val="num" w:pos="576"/>
        </w:tabs>
        <w:ind w:left="576" w:hanging="576"/>
      </w:pPr>
      <w:rPr>
        <w:rFonts w:hint="default"/>
      </w:rPr>
    </w:lvl>
    <w:lvl w:ilvl="1" w:tplc="60FE777A" w:tentative="1">
      <w:start w:val="1"/>
      <w:numFmt w:val="lowerLetter"/>
      <w:lvlText w:val="%2."/>
      <w:lvlJc w:val="left"/>
      <w:pPr>
        <w:tabs>
          <w:tab w:val="num" w:pos="1440"/>
        </w:tabs>
        <w:ind w:left="1440" w:hanging="360"/>
      </w:pPr>
    </w:lvl>
    <w:lvl w:ilvl="2" w:tplc="EEC8F988" w:tentative="1">
      <w:start w:val="1"/>
      <w:numFmt w:val="lowerRoman"/>
      <w:lvlText w:val="%3."/>
      <w:lvlJc w:val="right"/>
      <w:pPr>
        <w:tabs>
          <w:tab w:val="num" w:pos="2160"/>
        </w:tabs>
        <w:ind w:left="2160" w:hanging="180"/>
      </w:pPr>
    </w:lvl>
    <w:lvl w:ilvl="3" w:tplc="5BBCC262" w:tentative="1">
      <w:start w:val="1"/>
      <w:numFmt w:val="decimal"/>
      <w:lvlText w:val="%4."/>
      <w:lvlJc w:val="left"/>
      <w:pPr>
        <w:tabs>
          <w:tab w:val="num" w:pos="2880"/>
        </w:tabs>
        <w:ind w:left="2880" w:hanging="360"/>
      </w:pPr>
    </w:lvl>
    <w:lvl w:ilvl="4" w:tplc="AA54EFC8" w:tentative="1">
      <w:start w:val="1"/>
      <w:numFmt w:val="lowerLetter"/>
      <w:lvlText w:val="%5."/>
      <w:lvlJc w:val="left"/>
      <w:pPr>
        <w:tabs>
          <w:tab w:val="num" w:pos="3600"/>
        </w:tabs>
        <w:ind w:left="3600" w:hanging="360"/>
      </w:pPr>
    </w:lvl>
    <w:lvl w:ilvl="5" w:tplc="68EC9C26" w:tentative="1">
      <w:start w:val="1"/>
      <w:numFmt w:val="lowerRoman"/>
      <w:lvlText w:val="%6."/>
      <w:lvlJc w:val="right"/>
      <w:pPr>
        <w:tabs>
          <w:tab w:val="num" w:pos="4320"/>
        </w:tabs>
        <w:ind w:left="4320" w:hanging="180"/>
      </w:pPr>
    </w:lvl>
    <w:lvl w:ilvl="6" w:tplc="CF325190" w:tentative="1">
      <w:start w:val="1"/>
      <w:numFmt w:val="decimal"/>
      <w:lvlText w:val="%7."/>
      <w:lvlJc w:val="left"/>
      <w:pPr>
        <w:tabs>
          <w:tab w:val="num" w:pos="5040"/>
        </w:tabs>
        <w:ind w:left="5040" w:hanging="360"/>
      </w:pPr>
    </w:lvl>
    <w:lvl w:ilvl="7" w:tplc="7258018C" w:tentative="1">
      <w:start w:val="1"/>
      <w:numFmt w:val="lowerLetter"/>
      <w:lvlText w:val="%8."/>
      <w:lvlJc w:val="left"/>
      <w:pPr>
        <w:tabs>
          <w:tab w:val="num" w:pos="5760"/>
        </w:tabs>
        <w:ind w:left="5760" w:hanging="360"/>
      </w:pPr>
    </w:lvl>
    <w:lvl w:ilvl="8" w:tplc="9CB205E8" w:tentative="1">
      <w:start w:val="1"/>
      <w:numFmt w:val="lowerRoman"/>
      <w:lvlText w:val="%9."/>
      <w:lvlJc w:val="right"/>
      <w:pPr>
        <w:tabs>
          <w:tab w:val="num" w:pos="6480"/>
        </w:tabs>
        <w:ind w:left="6480" w:hanging="180"/>
      </w:pPr>
    </w:lvl>
  </w:abstractNum>
  <w:abstractNum w:abstractNumId="12" w15:restartNumberingAfterBreak="0">
    <w:nsid w:val="19116006"/>
    <w:multiLevelType w:val="hybridMultilevel"/>
    <w:tmpl w:val="43E642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E07DB6"/>
    <w:multiLevelType w:val="singleLevel"/>
    <w:tmpl w:val="DD64E4BA"/>
    <w:lvl w:ilvl="0">
      <w:start w:val="1"/>
      <w:numFmt w:val="bullet"/>
      <w:lvlText w:val=""/>
      <w:lvlJc w:val="left"/>
      <w:pPr>
        <w:tabs>
          <w:tab w:val="num" w:pos="0"/>
        </w:tabs>
        <w:ind w:left="1418" w:hanging="284"/>
      </w:pPr>
      <w:rPr>
        <w:rFonts w:ascii="Symbol" w:hAnsi="Symbol" w:hint="default"/>
      </w:rPr>
    </w:lvl>
  </w:abstractNum>
  <w:abstractNum w:abstractNumId="14" w15:restartNumberingAfterBreak="0">
    <w:nsid w:val="20AF0F5B"/>
    <w:multiLevelType w:val="hybridMultilevel"/>
    <w:tmpl w:val="AEAC7540"/>
    <w:lvl w:ilvl="0" w:tplc="F9EA3042">
      <w:start w:val="1"/>
      <w:numFmt w:val="bullet"/>
      <w:lvlText w:val=""/>
      <w:lvlJc w:val="left"/>
      <w:pPr>
        <w:tabs>
          <w:tab w:val="num" w:pos="432"/>
        </w:tabs>
        <w:ind w:left="432" w:hanging="432"/>
      </w:pPr>
      <w:rPr>
        <w:rFonts w:ascii="Wingdings" w:hAnsi="Wingdings" w:hint="default"/>
        <w:color w:val="FF3300"/>
      </w:rPr>
    </w:lvl>
    <w:lvl w:ilvl="1" w:tplc="9FB43F88" w:tentative="1">
      <w:start w:val="1"/>
      <w:numFmt w:val="bullet"/>
      <w:lvlText w:val="o"/>
      <w:lvlJc w:val="left"/>
      <w:pPr>
        <w:tabs>
          <w:tab w:val="num" w:pos="1440"/>
        </w:tabs>
        <w:ind w:left="1440" w:hanging="360"/>
      </w:pPr>
      <w:rPr>
        <w:rFonts w:ascii="Courier New" w:hAnsi="Courier New" w:hint="default"/>
      </w:rPr>
    </w:lvl>
    <w:lvl w:ilvl="2" w:tplc="CCF4369E" w:tentative="1">
      <w:start w:val="1"/>
      <w:numFmt w:val="bullet"/>
      <w:lvlText w:val=""/>
      <w:lvlJc w:val="left"/>
      <w:pPr>
        <w:tabs>
          <w:tab w:val="num" w:pos="2160"/>
        </w:tabs>
        <w:ind w:left="2160" w:hanging="360"/>
      </w:pPr>
      <w:rPr>
        <w:rFonts w:ascii="Wingdings" w:hAnsi="Wingdings" w:hint="default"/>
      </w:rPr>
    </w:lvl>
    <w:lvl w:ilvl="3" w:tplc="BEAC5522" w:tentative="1">
      <w:start w:val="1"/>
      <w:numFmt w:val="bullet"/>
      <w:lvlText w:val=""/>
      <w:lvlJc w:val="left"/>
      <w:pPr>
        <w:tabs>
          <w:tab w:val="num" w:pos="2880"/>
        </w:tabs>
        <w:ind w:left="2880" w:hanging="360"/>
      </w:pPr>
      <w:rPr>
        <w:rFonts w:ascii="Symbol" w:hAnsi="Symbol" w:hint="default"/>
      </w:rPr>
    </w:lvl>
    <w:lvl w:ilvl="4" w:tplc="52F0366E" w:tentative="1">
      <w:start w:val="1"/>
      <w:numFmt w:val="bullet"/>
      <w:lvlText w:val="o"/>
      <w:lvlJc w:val="left"/>
      <w:pPr>
        <w:tabs>
          <w:tab w:val="num" w:pos="3600"/>
        </w:tabs>
        <w:ind w:left="3600" w:hanging="360"/>
      </w:pPr>
      <w:rPr>
        <w:rFonts w:ascii="Courier New" w:hAnsi="Courier New" w:hint="default"/>
      </w:rPr>
    </w:lvl>
    <w:lvl w:ilvl="5" w:tplc="876CE346" w:tentative="1">
      <w:start w:val="1"/>
      <w:numFmt w:val="bullet"/>
      <w:lvlText w:val=""/>
      <w:lvlJc w:val="left"/>
      <w:pPr>
        <w:tabs>
          <w:tab w:val="num" w:pos="4320"/>
        </w:tabs>
        <w:ind w:left="4320" w:hanging="360"/>
      </w:pPr>
      <w:rPr>
        <w:rFonts w:ascii="Wingdings" w:hAnsi="Wingdings" w:hint="default"/>
      </w:rPr>
    </w:lvl>
    <w:lvl w:ilvl="6" w:tplc="93F8027C" w:tentative="1">
      <w:start w:val="1"/>
      <w:numFmt w:val="bullet"/>
      <w:lvlText w:val=""/>
      <w:lvlJc w:val="left"/>
      <w:pPr>
        <w:tabs>
          <w:tab w:val="num" w:pos="5040"/>
        </w:tabs>
        <w:ind w:left="5040" w:hanging="360"/>
      </w:pPr>
      <w:rPr>
        <w:rFonts w:ascii="Symbol" w:hAnsi="Symbol" w:hint="default"/>
      </w:rPr>
    </w:lvl>
    <w:lvl w:ilvl="7" w:tplc="BE6CA490" w:tentative="1">
      <w:start w:val="1"/>
      <w:numFmt w:val="bullet"/>
      <w:lvlText w:val="o"/>
      <w:lvlJc w:val="left"/>
      <w:pPr>
        <w:tabs>
          <w:tab w:val="num" w:pos="5760"/>
        </w:tabs>
        <w:ind w:left="5760" w:hanging="360"/>
      </w:pPr>
      <w:rPr>
        <w:rFonts w:ascii="Courier New" w:hAnsi="Courier New" w:hint="default"/>
      </w:rPr>
    </w:lvl>
    <w:lvl w:ilvl="8" w:tplc="927C3A7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E4249C"/>
    <w:multiLevelType w:val="hybridMultilevel"/>
    <w:tmpl w:val="734A75CC"/>
    <w:lvl w:ilvl="0" w:tplc="71042344">
      <w:start w:val="1"/>
      <w:numFmt w:val="bullet"/>
      <w:lvlText w:val=""/>
      <w:lvlJc w:val="left"/>
      <w:pPr>
        <w:tabs>
          <w:tab w:val="num" w:pos="432"/>
        </w:tabs>
        <w:ind w:left="432" w:hanging="432"/>
      </w:pPr>
      <w:rPr>
        <w:rFonts w:ascii="Symbol" w:hAnsi="Symbol" w:hint="default"/>
      </w:rPr>
    </w:lvl>
    <w:lvl w:ilvl="1" w:tplc="5248ECAE" w:tentative="1">
      <w:start w:val="1"/>
      <w:numFmt w:val="bullet"/>
      <w:lvlText w:val="o"/>
      <w:lvlJc w:val="left"/>
      <w:pPr>
        <w:tabs>
          <w:tab w:val="num" w:pos="1440"/>
        </w:tabs>
        <w:ind w:left="1440" w:hanging="360"/>
      </w:pPr>
      <w:rPr>
        <w:rFonts w:ascii="Courier New" w:hAnsi="Courier New" w:hint="default"/>
      </w:rPr>
    </w:lvl>
    <w:lvl w:ilvl="2" w:tplc="4E6ABA04" w:tentative="1">
      <w:start w:val="1"/>
      <w:numFmt w:val="bullet"/>
      <w:lvlText w:val=""/>
      <w:lvlJc w:val="left"/>
      <w:pPr>
        <w:tabs>
          <w:tab w:val="num" w:pos="2160"/>
        </w:tabs>
        <w:ind w:left="2160" w:hanging="360"/>
      </w:pPr>
      <w:rPr>
        <w:rFonts w:ascii="Wingdings" w:hAnsi="Wingdings" w:hint="default"/>
      </w:rPr>
    </w:lvl>
    <w:lvl w:ilvl="3" w:tplc="BA083996" w:tentative="1">
      <w:start w:val="1"/>
      <w:numFmt w:val="bullet"/>
      <w:lvlText w:val=""/>
      <w:lvlJc w:val="left"/>
      <w:pPr>
        <w:tabs>
          <w:tab w:val="num" w:pos="2880"/>
        </w:tabs>
        <w:ind w:left="2880" w:hanging="360"/>
      </w:pPr>
      <w:rPr>
        <w:rFonts w:ascii="Symbol" w:hAnsi="Symbol" w:hint="default"/>
      </w:rPr>
    </w:lvl>
    <w:lvl w:ilvl="4" w:tplc="86D2A0E2" w:tentative="1">
      <w:start w:val="1"/>
      <w:numFmt w:val="bullet"/>
      <w:lvlText w:val="o"/>
      <w:lvlJc w:val="left"/>
      <w:pPr>
        <w:tabs>
          <w:tab w:val="num" w:pos="3600"/>
        </w:tabs>
        <w:ind w:left="3600" w:hanging="360"/>
      </w:pPr>
      <w:rPr>
        <w:rFonts w:ascii="Courier New" w:hAnsi="Courier New" w:hint="default"/>
      </w:rPr>
    </w:lvl>
    <w:lvl w:ilvl="5" w:tplc="97148A28" w:tentative="1">
      <w:start w:val="1"/>
      <w:numFmt w:val="bullet"/>
      <w:lvlText w:val=""/>
      <w:lvlJc w:val="left"/>
      <w:pPr>
        <w:tabs>
          <w:tab w:val="num" w:pos="4320"/>
        </w:tabs>
        <w:ind w:left="4320" w:hanging="360"/>
      </w:pPr>
      <w:rPr>
        <w:rFonts w:ascii="Wingdings" w:hAnsi="Wingdings" w:hint="default"/>
      </w:rPr>
    </w:lvl>
    <w:lvl w:ilvl="6" w:tplc="BA76EFE0" w:tentative="1">
      <w:start w:val="1"/>
      <w:numFmt w:val="bullet"/>
      <w:lvlText w:val=""/>
      <w:lvlJc w:val="left"/>
      <w:pPr>
        <w:tabs>
          <w:tab w:val="num" w:pos="5040"/>
        </w:tabs>
        <w:ind w:left="5040" w:hanging="360"/>
      </w:pPr>
      <w:rPr>
        <w:rFonts w:ascii="Symbol" w:hAnsi="Symbol" w:hint="default"/>
      </w:rPr>
    </w:lvl>
    <w:lvl w:ilvl="7" w:tplc="0D889ED6" w:tentative="1">
      <w:start w:val="1"/>
      <w:numFmt w:val="bullet"/>
      <w:lvlText w:val="o"/>
      <w:lvlJc w:val="left"/>
      <w:pPr>
        <w:tabs>
          <w:tab w:val="num" w:pos="5760"/>
        </w:tabs>
        <w:ind w:left="5760" w:hanging="360"/>
      </w:pPr>
      <w:rPr>
        <w:rFonts w:ascii="Courier New" w:hAnsi="Courier New" w:hint="default"/>
      </w:rPr>
    </w:lvl>
    <w:lvl w:ilvl="8" w:tplc="0D3AD11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0532AA"/>
    <w:multiLevelType w:val="hybridMultilevel"/>
    <w:tmpl w:val="EE9C559C"/>
    <w:lvl w:ilvl="0" w:tplc="394440D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83A0D"/>
    <w:multiLevelType w:val="singleLevel"/>
    <w:tmpl w:val="95824194"/>
    <w:lvl w:ilvl="0">
      <w:start w:val="1"/>
      <w:numFmt w:val="lowerRoman"/>
      <w:lvlText w:val="%1."/>
      <w:legacy w:legacy="1" w:legacySpace="0" w:legacyIndent="576"/>
      <w:lvlJc w:val="left"/>
      <w:pPr>
        <w:ind w:left="576" w:hanging="576"/>
      </w:pPr>
    </w:lvl>
  </w:abstractNum>
  <w:abstractNum w:abstractNumId="18" w15:restartNumberingAfterBreak="0">
    <w:nsid w:val="434875F4"/>
    <w:multiLevelType w:val="hybridMultilevel"/>
    <w:tmpl w:val="A37429FA"/>
    <w:lvl w:ilvl="0" w:tplc="775C5ED4">
      <w:start w:val="1"/>
      <w:numFmt w:val="bullet"/>
      <w:pStyle w:val="ListBullet"/>
      <w:lvlText w:val=""/>
      <w:lvlJc w:val="left"/>
      <w:pPr>
        <w:tabs>
          <w:tab w:val="num" w:pos="510"/>
        </w:tabs>
        <w:ind w:left="510" w:hanging="510"/>
      </w:pPr>
      <w:rPr>
        <w:rFonts w:ascii="Wingdings" w:hAnsi="Wingdings" w:hint="default"/>
        <w:color w:val="33006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713613C"/>
    <w:multiLevelType w:val="hybridMultilevel"/>
    <w:tmpl w:val="109CB416"/>
    <w:lvl w:ilvl="0" w:tplc="678CF52C">
      <w:start w:val="1"/>
      <w:numFmt w:val="bullet"/>
      <w:lvlText w:val=""/>
      <w:lvlJc w:val="left"/>
      <w:pPr>
        <w:tabs>
          <w:tab w:val="num" w:pos="397"/>
        </w:tabs>
        <w:ind w:left="397" w:hanging="22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3A4519"/>
    <w:multiLevelType w:val="hybridMultilevel"/>
    <w:tmpl w:val="14D6D7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AA0EB3"/>
    <w:multiLevelType w:val="hybridMultilevel"/>
    <w:tmpl w:val="DA1A97AE"/>
    <w:lvl w:ilvl="0" w:tplc="88EEBC0C">
      <w:start w:val="1"/>
      <w:numFmt w:val="bullet"/>
      <w:pStyle w:val="ListBulletspaced"/>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044928"/>
    <w:multiLevelType w:val="hybridMultilevel"/>
    <w:tmpl w:val="AD6ED8E6"/>
    <w:lvl w:ilvl="0" w:tplc="03868674">
      <w:start w:val="1"/>
      <w:numFmt w:val="bullet"/>
      <w:lvlText w:val=""/>
      <w:lvlJc w:val="left"/>
      <w:pPr>
        <w:tabs>
          <w:tab w:val="num" w:pos="1080"/>
        </w:tabs>
        <w:ind w:left="1080" w:hanging="504"/>
      </w:pPr>
      <w:rPr>
        <w:rFonts w:ascii="Wingdings" w:hAnsi="Wingdings" w:hint="default"/>
        <w:color w:val="FF3300"/>
        <w:sz w:val="12"/>
      </w:rPr>
    </w:lvl>
    <w:lvl w:ilvl="1" w:tplc="AC281064" w:tentative="1">
      <w:start w:val="1"/>
      <w:numFmt w:val="bullet"/>
      <w:lvlText w:val="o"/>
      <w:lvlJc w:val="left"/>
      <w:pPr>
        <w:tabs>
          <w:tab w:val="num" w:pos="1440"/>
        </w:tabs>
        <w:ind w:left="1440" w:hanging="360"/>
      </w:pPr>
      <w:rPr>
        <w:rFonts w:ascii="Courier New" w:hAnsi="Courier New" w:hint="default"/>
      </w:rPr>
    </w:lvl>
    <w:lvl w:ilvl="2" w:tplc="1A92BC8C" w:tentative="1">
      <w:start w:val="1"/>
      <w:numFmt w:val="bullet"/>
      <w:lvlText w:val=""/>
      <w:lvlJc w:val="left"/>
      <w:pPr>
        <w:tabs>
          <w:tab w:val="num" w:pos="2160"/>
        </w:tabs>
        <w:ind w:left="2160" w:hanging="360"/>
      </w:pPr>
      <w:rPr>
        <w:rFonts w:ascii="Wingdings" w:hAnsi="Wingdings" w:hint="default"/>
      </w:rPr>
    </w:lvl>
    <w:lvl w:ilvl="3" w:tplc="E6E43FEA" w:tentative="1">
      <w:start w:val="1"/>
      <w:numFmt w:val="bullet"/>
      <w:lvlText w:val=""/>
      <w:lvlJc w:val="left"/>
      <w:pPr>
        <w:tabs>
          <w:tab w:val="num" w:pos="2880"/>
        </w:tabs>
        <w:ind w:left="2880" w:hanging="360"/>
      </w:pPr>
      <w:rPr>
        <w:rFonts w:ascii="Symbol" w:hAnsi="Symbol" w:hint="default"/>
      </w:rPr>
    </w:lvl>
    <w:lvl w:ilvl="4" w:tplc="78665548" w:tentative="1">
      <w:start w:val="1"/>
      <w:numFmt w:val="bullet"/>
      <w:lvlText w:val="o"/>
      <w:lvlJc w:val="left"/>
      <w:pPr>
        <w:tabs>
          <w:tab w:val="num" w:pos="3600"/>
        </w:tabs>
        <w:ind w:left="3600" w:hanging="360"/>
      </w:pPr>
      <w:rPr>
        <w:rFonts w:ascii="Courier New" w:hAnsi="Courier New" w:hint="default"/>
      </w:rPr>
    </w:lvl>
    <w:lvl w:ilvl="5" w:tplc="08DC4E32" w:tentative="1">
      <w:start w:val="1"/>
      <w:numFmt w:val="bullet"/>
      <w:lvlText w:val=""/>
      <w:lvlJc w:val="left"/>
      <w:pPr>
        <w:tabs>
          <w:tab w:val="num" w:pos="4320"/>
        </w:tabs>
        <w:ind w:left="4320" w:hanging="360"/>
      </w:pPr>
      <w:rPr>
        <w:rFonts w:ascii="Wingdings" w:hAnsi="Wingdings" w:hint="default"/>
      </w:rPr>
    </w:lvl>
    <w:lvl w:ilvl="6" w:tplc="32D8F1DC" w:tentative="1">
      <w:start w:val="1"/>
      <w:numFmt w:val="bullet"/>
      <w:lvlText w:val=""/>
      <w:lvlJc w:val="left"/>
      <w:pPr>
        <w:tabs>
          <w:tab w:val="num" w:pos="5040"/>
        </w:tabs>
        <w:ind w:left="5040" w:hanging="360"/>
      </w:pPr>
      <w:rPr>
        <w:rFonts w:ascii="Symbol" w:hAnsi="Symbol" w:hint="default"/>
      </w:rPr>
    </w:lvl>
    <w:lvl w:ilvl="7" w:tplc="38CAE69C" w:tentative="1">
      <w:start w:val="1"/>
      <w:numFmt w:val="bullet"/>
      <w:lvlText w:val="o"/>
      <w:lvlJc w:val="left"/>
      <w:pPr>
        <w:tabs>
          <w:tab w:val="num" w:pos="5760"/>
        </w:tabs>
        <w:ind w:left="5760" w:hanging="360"/>
      </w:pPr>
      <w:rPr>
        <w:rFonts w:ascii="Courier New" w:hAnsi="Courier New" w:hint="default"/>
      </w:rPr>
    </w:lvl>
    <w:lvl w:ilvl="8" w:tplc="B37AF20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F7362A"/>
    <w:multiLevelType w:val="hybridMultilevel"/>
    <w:tmpl w:val="7292A3B0"/>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24" w15:restartNumberingAfterBreak="0">
    <w:nsid w:val="6D8D7BD6"/>
    <w:multiLevelType w:val="hybridMultilevel"/>
    <w:tmpl w:val="6ED2DA80"/>
    <w:lvl w:ilvl="0" w:tplc="91247FF0">
      <w:start w:val="1"/>
      <w:numFmt w:val="bullet"/>
      <w:lvlText w:val=""/>
      <w:lvlJc w:val="left"/>
      <w:pPr>
        <w:tabs>
          <w:tab w:val="num" w:pos="1080"/>
        </w:tabs>
        <w:ind w:left="1080" w:hanging="504"/>
      </w:pPr>
      <w:rPr>
        <w:rFonts w:ascii="Symbol" w:hAnsi="Symbol" w:hint="default"/>
        <w:color w:val="auto"/>
        <w:sz w:val="12"/>
      </w:rPr>
    </w:lvl>
    <w:lvl w:ilvl="1" w:tplc="8B1E8938" w:tentative="1">
      <w:start w:val="1"/>
      <w:numFmt w:val="bullet"/>
      <w:lvlText w:val="o"/>
      <w:lvlJc w:val="left"/>
      <w:pPr>
        <w:tabs>
          <w:tab w:val="num" w:pos="1440"/>
        </w:tabs>
        <w:ind w:left="1440" w:hanging="360"/>
      </w:pPr>
      <w:rPr>
        <w:rFonts w:ascii="Courier New" w:hAnsi="Courier New" w:hint="default"/>
      </w:rPr>
    </w:lvl>
    <w:lvl w:ilvl="2" w:tplc="9ED016B6" w:tentative="1">
      <w:start w:val="1"/>
      <w:numFmt w:val="bullet"/>
      <w:lvlText w:val=""/>
      <w:lvlJc w:val="left"/>
      <w:pPr>
        <w:tabs>
          <w:tab w:val="num" w:pos="2160"/>
        </w:tabs>
        <w:ind w:left="2160" w:hanging="360"/>
      </w:pPr>
      <w:rPr>
        <w:rFonts w:ascii="Wingdings" w:hAnsi="Wingdings" w:hint="default"/>
      </w:rPr>
    </w:lvl>
    <w:lvl w:ilvl="3" w:tplc="C0260198" w:tentative="1">
      <w:start w:val="1"/>
      <w:numFmt w:val="bullet"/>
      <w:lvlText w:val=""/>
      <w:lvlJc w:val="left"/>
      <w:pPr>
        <w:tabs>
          <w:tab w:val="num" w:pos="2880"/>
        </w:tabs>
        <w:ind w:left="2880" w:hanging="360"/>
      </w:pPr>
      <w:rPr>
        <w:rFonts w:ascii="Symbol" w:hAnsi="Symbol" w:hint="default"/>
      </w:rPr>
    </w:lvl>
    <w:lvl w:ilvl="4" w:tplc="874A8BC4" w:tentative="1">
      <w:start w:val="1"/>
      <w:numFmt w:val="bullet"/>
      <w:lvlText w:val="o"/>
      <w:lvlJc w:val="left"/>
      <w:pPr>
        <w:tabs>
          <w:tab w:val="num" w:pos="3600"/>
        </w:tabs>
        <w:ind w:left="3600" w:hanging="360"/>
      </w:pPr>
      <w:rPr>
        <w:rFonts w:ascii="Courier New" w:hAnsi="Courier New" w:hint="default"/>
      </w:rPr>
    </w:lvl>
    <w:lvl w:ilvl="5" w:tplc="4D60C9BA" w:tentative="1">
      <w:start w:val="1"/>
      <w:numFmt w:val="bullet"/>
      <w:lvlText w:val=""/>
      <w:lvlJc w:val="left"/>
      <w:pPr>
        <w:tabs>
          <w:tab w:val="num" w:pos="4320"/>
        </w:tabs>
        <w:ind w:left="4320" w:hanging="360"/>
      </w:pPr>
      <w:rPr>
        <w:rFonts w:ascii="Wingdings" w:hAnsi="Wingdings" w:hint="default"/>
      </w:rPr>
    </w:lvl>
    <w:lvl w:ilvl="6" w:tplc="9E12B49E" w:tentative="1">
      <w:start w:val="1"/>
      <w:numFmt w:val="bullet"/>
      <w:lvlText w:val=""/>
      <w:lvlJc w:val="left"/>
      <w:pPr>
        <w:tabs>
          <w:tab w:val="num" w:pos="5040"/>
        </w:tabs>
        <w:ind w:left="5040" w:hanging="360"/>
      </w:pPr>
      <w:rPr>
        <w:rFonts w:ascii="Symbol" w:hAnsi="Symbol" w:hint="default"/>
      </w:rPr>
    </w:lvl>
    <w:lvl w:ilvl="7" w:tplc="AB80D5CA" w:tentative="1">
      <w:start w:val="1"/>
      <w:numFmt w:val="bullet"/>
      <w:lvlText w:val="o"/>
      <w:lvlJc w:val="left"/>
      <w:pPr>
        <w:tabs>
          <w:tab w:val="num" w:pos="5760"/>
        </w:tabs>
        <w:ind w:left="5760" w:hanging="360"/>
      </w:pPr>
      <w:rPr>
        <w:rFonts w:ascii="Courier New" w:hAnsi="Courier New" w:hint="default"/>
      </w:rPr>
    </w:lvl>
    <w:lvl w:ilvl="8" w:tplc="3E36128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936D18"/>
    <w:multiLevelType w:val="hybridMultilevel"/>
    <w:tmpl w:val="5DFE3CF8"/>
    <w:lvl w:ilvl="0" w:tplc="A8E61404">
      <w:start w:val="1"/>
      <w:numFmt w:val="bullet"/>
      <w:lvlText w:val=""/>
      <w:lvlJc w:val="left"/>
      <w:pPr>
        <w:tabs>
          <w:tab w:val="num" w:pos="576"/>
        </w:tabs>
        <w:ind w:left="576" w:hanging="576"/>
      </w:pPr>
      <w:rPr>
        <w:rFonts w:ascii="Symbol" w:hAnsi="Symbol" w:hint="default"/>
        <w:color w:val="auto"/>
      </w:rPr>
    </w:lvl>
    <w:lvl w:ilvl="1" w:tplc="34F60DB6" w:tentative="1">
      <w:start w:val="1"/>
      <w:numFmt w:val="bullet"/>
      <w:lvlText w:val="o"/>
      <w:lvlJc w:val="left"/>
      <w:pPr>
        <w:tabs>
          <w:tab w:val="num" w:pos="1440"/>
        </w:tabs>
        <w:ind w:left="1440" w:hanging="360"/>
      </w:pPr>
      <w:rPr>
        <w:rFonts w:ascii="Courier New" w:hAnsi="Courier New" w:hint="default"/>
      </w:rPr>
    </w:lvl>
    <w:lvl w:ilvl="2" w:tplc="527CD232" w:tentative="1">
      <w:start w:val="1"/>
      <w:numFmt w:val="bullet"/>
      <w:lvlText w:val=""/>
      <w:lvlJc w:val="left"/>
      <w:pPr>
        <w:tabs>
          <w:tab w:val="num" w:pos="2160"/>
        </w:tabs>
        <w:ind w:left="2160" w:hanging="360"/>
      </w:pPr>
      <w:rPr>
        <w:rFonts w:ascii="Wingdings" w:hAnsi="Wingdings" w:hint="default"/>
      </w:rPr>
    </w:lvl>
    <w:lvl w:ilvl="3" w:tplc="4DC01356" w:tentative="1">
      <w:start w:val="1"/>
      <w:numFmt w:val="bullet"/>
      <w:lvlText w:val=""/>
      <w:lvlJc w:val="left"/>
      <w:pPr>
        <w:tabs>
          <w:tab w:val="num" w:pos="2880"/>
        </w:tabs>
        <w:ind w:left="2880" w:hanging="360"/>
      </w:pPr>
      <w:rPr>
        <w:rFonts w:ascii="Symbol" w:hAnsi="Symbol" w:hint="default"/>
      </w:rPr>
    </w:lvl>
    <w:lvl w:ilvl="4" w:tplc="3BDA8542" w:tentative="1">
      <w:start w:val="1"/>
      <w:numFmt w:val="bullet"/>
      <w:lvlText w:val="o"/>
      <w:lvlJc w:val="left"/>
      <w:pPr>
        <w:tabs>
          <w:tab w:val="num" w:pos="3600"/>
        </w:tabs>
        <w:ind w:left="3600" w:hanging="360"/>
      </w:pPr>
      <w:rPr>
        <w:rFonts w:ascii="Courier New" w:hAnsi="Courier New" w:hint="default"/>
      </w:rPr>
    </w:lvl>
    <w:lvl w:ilvl="5" w:tplc="D5B65F00" w:tentative="1">
      <w:start w:val="1"/>
      <w:numFmt w:val="bullet"/>
      <w:lvlText w:val=""/>
      <w:lvlJc w:val="left"/>
      <w:pPr>
        <w:tabs>
          <w:tab w:val="num" w:pos="4320"/>
        </w:tabs>
        <w:ind w:left="4320" w:hanging="360"/>
      </w:pPr>
      <w:rPr>
        <w:rFonts w:ascii="Wingdings" w:hAnsi="Wingdings" w:hint="default"/>
      </w:rPr>
    </w:lvl>
    <w:lvl w:ilvl="6" w:tplc="15CA6C90" w:tentative="1">
      <w:start w:val="1"/>
      <w:numFmt w:val="bullet"/>
      <w:lvlText w:val=""/>
      <w:lvlJc w:val="left"/>
      <w:pPr>
        <w:tabs>
          <w:tab w:val="num" w:pos="5040"/>
        </w:tabs>
        <w:ind w:left="5040" w:hanging="360"/>
      </w:pPr>
      <w:rPr>
        <w:rFonts w:ascii="Symbol" w:hAnsi="Symbol" w:hint="default"/>
      </w:rPr>
    </w:lvl>
    <w:lvl w:ilvl="7" w:tplc="47DAD78A" w:tentative="1">
      <w:start w:val="1"/>
      <w:numFmt w:val="bullet"/>
      <w:lvlText w:val="o"/>
      <w:lvlJc w:val="left"/>
      <w:pPr>
        <w:tabs>
          <w:tab w:val="num" w:pos="5760"/>
        </w:tabs>
        <w:ind w:left="5760" w:hanging="360"/>
      </w:pPr>
      <w:rPr>
        <w:rFonts w:ascii="Courier New" w:hAnsi="Courier New" w:hint="default"/>
      </w:rPr>
    </w:lvl>
    <w:lvl w:ilvl="8" w:tplc="81E6D0C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874844"/>
    <w:multiLevelType w:val="hybridMultilevel"/>
    <w:tmpl w:val="3E90AAE6"/>
    <w:lvl w:ilvl="0" w:tplc="97B6A81A">
      <w:start w:val="1"/>
      <w:numFmt w:val="bullet"/>
      <w:lvlText w:val=""/>
      <w:lvlJc w:val="left"/>
      <w:pPr>
        <w:tabs>
          <w:tab w:val="num" w:pos="576"/>
        </w:tabs>
        <w:ind w:left="576" w:hanging="576"/>
      </w:pPr>
      <w:rPr>
        <w:rFonts w:ascii="Wingdings" w:hAnsi="Wingdings" w:hint="default"/>
        <w:color w:val="FF3300"/>
      </w:rPr>
    </w:lvl>
    <w:lvl w:ilvl="1" w:tplc="5CD6E174" w:tentative="1">
      <w:start w:val="1"/>
      <w:numFmt w:val="bullet"/>
      <w:lvlText w:val="o"/>
      <w:lvlJc w:val="left"/>
      <w:pPr>
        <w:tabs>
          <w:tab w:val="num" w:pos="1440"/>
        </w:tabs>
        <w:ind w:left="1440" w:hanging="360"/>
      </w:pPr>
      <w:rPr>
        <w:rFonts w:ascii="Courier New" w:hAnsi="Courier New" w:hint="default"/>
      </w:rPr>
    </w:lvl>
    <w:lvl w:ilvl="2" w:tplc="A10CBC98" w:tentative="1">
      <w:start w:val="1"/>
      <w:numFmt w:val="bullet"/>
      <w:lvlText w:val=""/>
      <w:lvlJc w:val="left"/>
      <w:pPr>
        <w:tabs>
          <w:tab w:val="num" w:pos="2160"/>
        </w:tabs>
        <w:ind w:left="2160" w:hanging="360"/>
      </w:pPr>
      <w:rPr>
        <w:rFonts w:ascii="Wingdings" w:hAnsi="Wingdings" w:hint="default"/>
      </w:rPr>
    </w:lvl>
    <w:lvl w:ilvl="3" w:tplc="8528ED74" w:tentative="1">
      <w:start w:val="1"/>
      <w:numFmt w:val="bullet"/>
      <w:lvlText w:val=""/>
      <w:lvlJc w:val="left"/>
      <w:pPr>
        <w:tabs>
          <w:tab w:val="num" w:pos="2880"/>
        </w:tabs>
        <w:ind w:left="2880" w:hanging="360"/>
      </w:pPr>
      <w:rPr>
        <w:rFonts w:ascii="Symbol" w:hAnsi="Symbol" w:hint="default"/>
      </w:rPr>
    </w:lvl>
    <w:lvl w:ilvl="4" w:tplc="24A2DED6" w:tentative="1">
      <w:start w:val="1"/>
      <w:numFmt w:val="bullet"/>
      <w:lvlText w:val="o"/>
      <w:lvlJc w:val="left"/>
      <w:pPr>
        <w:tabs>
          <w:tab w:val="num" w:pos="3600"/>
        </w:tabs>
        <w:ind w:left="3600" w:hanging="360"/>
      </w:pPr>
      <w:rPr>
        <w:rFonts w:ascii="Courier New" w:hAnsi="Courier New" w:hint="default"/>
      </w:rPr>
    </w:lvl>
    <w:lvl w:ilvl="5" w:tplc="506C97B2" w:tentative="1">
      <w:start w:val="1"/>
      <w:numFmt w:val="bullet"/>
      <w:lvlText w:val=""/>
      <w:lvlJc w:val="left"/>
      <w:pPr>
        <w:tabs>
          <w:tab w:val="num" w:pos="4320"/>
        </w:tabs>
        <w:ind w:left="4320" w:hanging="360"/>
      </w:pPr>
      <w:rPr>
        <w:rFonts w:ascii="Wingdings" w:hAnsi="Wingdings" w:hint="default"/>
      </w:rPr>
    </w:lvl>
    <w:lvl w:ilvl="6" w:tplc="25D6D340" w:tentative="1">
      <w:start w:val="1"/>
      <w:numFmt w:val="bullet"/>
      <w:lvlText w:val=""/>
      <w:lvlJc w:val="left"/>
      <w:pPr>
        <w:tabs>
          <w:tab w:val="num" w:pos="5040"/>
        </w:tabs>
        <w:ind w:left="5040" w:hanging="360"/>
      </w:pPr>
      <w:rPr>
        <w:rFonts w:ascii="Symbol" w:hAnsi="Symbol" w:hint="default"/>
      </w:rPr>
    </w:lvl>
    <w:lvl w:ilvl="7" w:tplc="F3B4F3D2" w:tentative="1">
      <w:start w:val="1"/>
      <w:numFmt w:val="bullet"/>
      <w:lvlText w:val="o"/>
      <w:lvlJc w:val="left"/>
      <w:pPr>
        <w:tabs>
          <w:tab w:val="num" w:pos="5760"/>
        </w:tabs>
        <w:ind w:left="5760" w:hanging="360"/>
      </w:pPr>
      <w:rPr>
        <w:rFonts w:ascii="Courier New" w:hAnsi="Courier New" w:hint="default"/>
      </w:rPr>
    </w:lvl>
    <w:lvl w:ilvl="8" w:tplc="7940FA5A" w:tentative="1">
      <w:start w:val="1"/>
      <w:numFmt w:val="bullet"/>
      <w:lvlText w:val=""/>
      <w:lvlJc w:val="left"/>
      <w:pPr>
        <w:tabs>
          <w:tab w:val="num" w:pos="6480"/>
        </w:tabs>
        <w:ind w:left="6480" w:hanging="360"/>
      </w:pPr>
      <w:rPr>
        <w:rFonts w:ascii="Wingdings" w:hAnsi="Wingdings" w:hint="default"/>
      </w:rPr>
    </w:lvl>
  </w:abstractNum>
  <w:num w:numId="1" w16cid:durableId="2100323605">
    <w:abstractNumId w:val="13"/>
  </w:num>
  <w:num w:numId="2" w16cid:durableId="1517308951">
    <w:abstractNumId w:val="13"/>
  </w:num>
  <w:num w:numId="3" w16cid:durableId="1166628345">
    <w:abstractNumId w:val="13"/>
  </w:num>
  <w:num w:numId="4" w16cid:durableId="2101681487">
    <w:abstractNumId w:val="13"/>
  </w:num>
  <w:num w:numId="5" w16cid:durableId="831264531">
    <w:abstractNumId w:val="13"/>
  </w:num>
  <w:num w:numId="6" w16cid:durableId="1978945872">
    <w:abstractNumId w:val="13"/>
  </w:num>
  <w:num w:numId="7" w16cid:durableId="725252747">
    <w:abstractNumId w:val="17"/>
  </w:num>
  <w:num w:numId="8" w16cid:durableId="1048653302">
    <w:abstractNumId w:val="25"/>
  </w:num>
  <w:num w:numId="9" w16cid:durableId="791900018">
    <w:abstractNumId w:val="11"/>
  </w:num>
  <w:num w:numId="10" w16cid:durableId="230888469">
    <w:abstractNumId w:val="26"/>
  </w:num>
  <w:num w:numId="11" w16cid:durableId="1838809987">
    <w:abstractNumId w:val="24"/>
  </w:num>
  <w:num w:numId="12" w16cid:durableId="1622541209">
    <w:abstractNumId w:val="22"/>
  </w:num>
  <w:num w:numId="13" w16cid:durableId="425465135">
    <w:abstractNumId w:val="15"/>
  </w:num>
  <w:num w:numId="14" w16cid:durableId="1486584867">
    <w:abstractNumId w:val="14"/>
  </w:num>
  <w:num w:numId="15" w16cid:durableId="790855118">
    <w:abstractNumId w:val="25"/>
  </w:num>
  <w:num w:numId="16" w16cid:durableId="1653293238">
    <w:abstractNumId w:val="25"/>
  </w:num>
  <w:num w:numId="17" w16cid:durableId="157237192">
    <w:abstractNumId w:val="24"/>
  </w:num>
  <w:num w:numId="18" w16cid:durableId="6107278">
    <w:abstractNumId w:val="25"/>
  </w:num>
  <w:num w:numId="19" w16cid:durableId="1173103893">
    <w:abstractNumId w:val="24"/>
  </w:num>
  <w:num w:numId="20" w16cid:durableId="1458597347">
    <w:abstractNumId w:val="25"/>
  </w:num>
  <w:num w:numId="21" w16cid:durableId="1284113655">
    <w:abstractNumId w:val="25"/>
  </w:num>
  <w:num w:numId="22" w16cid:durableId="826702860">
    <w:abstractNumId w:val="24"/>
  </w:num>
  <w:num w:numId="23" w16cid:durableId="172888742">
    <w:abstractNumId w:val="24"/>
  </w:num>
  <w:num w:numId="24" w16cid:durableId="192768899">
    <w:abstractNumId w:val="24"/>
  </w:num>
  <w:num w:numId="25" w16cid:durableId="433328563">
    <w:abstractNumId w:val="24"/>
  </w:num>
  <w:num w:numId="26" w16cid:durableId="1643534585">
    <w:abstractNumId w:val="9"/>
  </w:num>
  <w:num w:numId="27" w16cid:durableId="1715957945">
    <w:abstractNumId w:val="7"/>
  </w:num>
  <w:num w:numId="28" w16cid:durableId="647519741">
    <w:abstractNumId w:val="6"/>
  </w:num>
  <w:num w:numId="29" w16cid:durableId="1470318450">
    <w:abstractNumId w:val="5"/>
  </w:num>
  <w:num w:numId="30" w16cid:durableId="1935236250">
    <w:abstractNumId w:val="4"/>
  </w:num>
  <w:num w:numId="31" w16cid:durableId="116875644">
    <w:abstractNumId w:val="8"/>
  </w:num>
  <w:num w:numId="32" w16cid:durableId="838470107">
    <w:abstractNumId w:val="3"/>
  </w:num>
  <w:num w:numId="33" w16cid:durableId="1708872861">
    <w:abstractNumId w:val="2"/>
  </w:num>
  <w:num w:numId="34" w16cid:durableId="1349327214">
    <w:abstractNumId w:val="1"/>
  </w:num>
  <w:num w:numId="35" w16cid:durableId="1872760551">
    <w:abstractNumId w:val="0"/>
  </w:num>
  <w:num w:numId="36" w16cid:durableId="1158568432">
    <w:abstractNumId w:val="18"/>
  </w:num>
  <w:num w:numId="37" w16cid:durableId="1581019995">
    <w:abstractNumId w:val="21"/>
  </w:num>
  <w:num w:numId="38" w16cid:durableId="1714305587">
    <w:abstractNumId w:val="8"/>
  </w:num>
  <w:num w:numId="39" w16cid:durableId="151483694">
    <w:abstractNumId w:val="8"/>
  </w:num>
  <w:num w:numId="40" w16cid:durableId="2033845504">
    <w:abstractNumId w:val="19"/>
  </w:num>
  <w:num w:numId="41" w16cid:durableId="2066945423">
    <w:abstractNumId w:val="20"/>
  </w:num>
  <w:num w:numId="42" w16cid:durableId="168761870">
    <w:abstractNumId w:val="12"/>
  </w:num>
  <w:num w:numId="43" w16cid:durableId="675183390">
    <w:abstractNumId w:val="10"/>
  </w:num>
  <w:num w:numId="44" w16cid:durableId="1007631014">
    <w:abstractNumId w:val="16"/>
  </w:num>
  <w:num w:numId="45" w16cid:durableId="20108638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
  <w:drawingGridVerticalSpacing w:val="6"/>
  <w:displayHorizontalDrawingGridEvery w:val="0"/>
  <w:displayVerticalDrawingGridEvery w:val="0"/>
  <w:doNotUseMarginsForDrawingGridOrigin/>
  <w:noPunctuationKerning/>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2sTSzMDc3NTMFcpV0lIJTi4sz8/NACgxrAUeNZ+EsAAAA"/>
    <w:docVar w:name="ACTIVATED" w:val="1"/>
    <w:docVar w:name="AddressOffset" w:val=" 0"/>
    <w:docVar w:name="CaMaxAddress" w:val="5"/>
    <w:docVar w:name="CaSetAddressee" w:val="&lt;&lt;Title Initials Name&gt;&gt;"/>
    <w:docVar w:name="CaSetDate" w:val="&lt;&lt;Date&gt;&gt;"/>
    <w:docVar w:name="CaStartPos" w:val=" 0"/>
    <w:docVar w:name="chkCC" w:val="0"/>
    <w:docVar w:name="chkEncl" w:val="0"/>
    <w:docVar w:name="chkPandC" w:val="0"/>
    <w:docVar w:name="ListBox1_0_0" w:val="*Welcome to Contacts!*"/>
    <w:docVar w:name="ListBox1_1_0" w:val="A.Floch@iaea.org"/>
    <w:docVar w:name="ListBox1_10_0" w:val="Architekten, Schwencke Rosbach"/>
    <w:docVar w:name="ListBox1_100_0" w:val="Hodge, Mike"/>
    <w:docVar w:name="ListBox1_100_1" w:val="ZENECA CTL"/>
    <w:docVar w:name="ListBox1_101_0" w:val="Holyoak, Rita"/>
    <w:docVar w:name="ListBox1_101_1" w:val="Pers"/>
    <w:docVar w:name="ListBox1_102_0" w:val="Hopkins, Daniel"/>
    <w:docVar w:name="ListBox1_103_0" w:val="HOPE, SUE"/>
    <w:docVar w:name="ListBox1_104_0" w:val="HORNSHAW, SIMON"/>
    <w:docVar w:name="ListBox1_105_0" w:val="Ian.Coates@Scientific-Drilling.Co.Uk"/>
    <w:docVar w:name="ListBox1_106_0" w:val="Ilobo@Extentia.Com"/>
    <w:docVar w:name="ListBox1_107_0" w:val="Itcalendar@Targetfile.Co.Uk"/>
    <w:docVar w:name="ListBox1_108_0" w:val="J.A.Breese@soton.ac.uk"/>
    <w:docVar w:name="ListBox1_109_0" w:val="Jacobsen, Oyvind v."/>
    <w:docVar w:name="ListBox1_11_0" w:val="ATTWOOD-REUSSER, CAROLINE"/>
    <w:docVar w:name="ListBox1_110_0" w:val="James, Roger"/>
    <w:docVar w:name="ListBox1_111_0" w:val="Jardine, Steve"/>
    <w:docVar w:name="ListBox1_112_0" w:val="JC, Costello Jean"/>
    <w:docVar w:name="ListBox1_113_0" w:val="Jeff"/>
    <w:docVar w:name="ListBox1_114_0" w:val="Jerome"/>
    <w:docVar w:name="ListBox1_115_0" w:val="Johnson, Cathy"/>
    <w:docVar w:name="ListBox1_115_1" w:val="Word Contact"/>
    <w:docVar w:name="ListBox1_116_0" w:val="Journal@Rcog.Org.Uk"/>
    <w:docVar w:name="ListBox1_117_0" w:val="Julie_Boughton@bdo.co.uk"/>
    <w:docVar w:name="ListBox1_118_0" w:val="Kapoor, Ashok"/>
    <w:docVar w:name="ListBox1_119_0" w:val="Kayasmc@Caboolture.Net.Au"/>
    <w:docVar w:name="ListBox1_12_0" w:val="Automation, Wes-Tech"/>
    <w:docVar w:name="ListBox1_120_0" w:val="Kim_Hamilton"/>
    <w:docVar w:name="ListBox1_121_0" w:val="Kishore, Nanda Kasaram"/>
    <w:docVar w:name="ListBox1_122_0" w:val="Kmills@Lfpress.Com"/>
    <w:docVar w:name="ListBox1_123_0" w:val="Kopetzky, Mathias"/>
    <w:docVar w:name="ListBox1_124_0" w:val="Kremer, Julie"/>
    <w:docVar w:name="ListBox1_125_0" w:val="KZ, Edwards Karen"/>
    <w:docVar w:name="ListBox1_126_0" w:val="Lambsdale, Peter"/>
    <w:docVar w:name="ListBox1_126_1" w:val="Microsoft"/>
    <w:docVar w:name="ListBox1_127_0" w:val="Lashbrook, Andy"/>
    <w:docVar w:name="ListBox1_127_1" w:val="MAFF"/>
    <w:docVar w:name="ListBox1_128_0" w:val="LANGFORD, CHRIS M"/>
    <w:docVar w:name="ListBox1_129_0" w:val="Lbomm@Swbell.Net"/>
    <w:docVar w:name="ListBox1_13_0" w:val="Bacon, Alison Moody"/>
    <w:docVar w:name="ListBox1_130_0" w:val="Lee, Andi"/>
    <w:docVar w:name="ListBox1_131_0" w:val="Lenting, Hans"/>
    <w:docVar w:name="ListBox1_132_0" w:val="Leonhard, Woody"/>
    <w:docVar w:name="ListBox1_133_0" w:val="Locke, Brent B"/>
    <w:docVar w:name="ListBox1_134_0" w:val="Long, Monica"/>
    <w:docVar w:name="ListBox1_134_1" w:val="MAFF"/>
    <w:docVar w:name="ListBox1_135_0" w:val="Lory"/>
    <w:docVar w:name="ListBox1_136_0" w:val="Lowe, Dominic"/>
    <w:docVar w:name="ListBox1_137_0" w:val="Ltd., Mandayal Computing Pvt."/>
    <w:docVar w:name="ListBox1_138_0" w:val="Lukawiecki, Rafal"/>
    <w:docVar w:name="ListBox1_139_0" w:val="Lunsford, Devin"/>
    <w:docVar w:name="ListBox1_14_0" w:val="Barnett, Hilary"/>
    <w:docVar w:name="ListBox1_14_1" w:val="Britannic Assurance"/>
    <w:docVar w:name="ListBox1_140_0" w:val="Lwalters"/>
    <w:docVar w:name="ListBox1_141_0" w:val="Macleod, Catriona"/>
    <w:docVar w:name="ListBox1_142_0" w:val="Maday, Peggy"/>
    <w:docVar w:name="ListBox1_143_0" w:val="Mark_Hefter@bdo.co.uk"/>
    <w:docVar w:name="ListBox1_144_0" w:val="Marsh, Barry"/>
    <w:docVar w:name="ListBox1_144_1" w:val="Pers"/>
    <w:docVar w:name="ListBox1_145_0" w:val="Merchant, Robert W, PR"/>
    <w:docVar w:name="ListBox1_146_0" w:val="Mitchell, Steve"/>
    <w:docVar w:name="ListBox1_147_0" w:val="Moorhouse, Amanda"/>
    <w:docVar w:name="ListBox1_148_0" w:val="Moran, Candy"/>
    <w:docVar w:name="ListBox1_149_0" w:val="Morris, Ros"/>
    <w:docVar w:name="ListBox1_149_1" w:val="ZENECA CTL"/>
    <w:docVar w:name="ListBox1_15_0" w:val="Bawden, Peter"/>
    <w:docVar w:name="ListBox1_150_0" w:val="MOLL, RICHARD"/>
    <w:docVar w:name="ListBox1_151_0" w:val="Nelson, T G"/>
    <w:docVar w:name="ListBox1_152_0" w:val="Nepomuceno, Adrian"/>
    <w:docVar w:name="ListBox1_153_0" w:val="Neville, Heather"/>
    <w:docVar w:name="ListBox1_153_1" w:val="PJN"/>
    <w:docVar w:name="ListBox1_154_0" w:val="NESBITT, STEVE"/>
    <w:docVar w:name="ListBox1_155_0" w:val="Ntm@Pacbell.Net"/>
    <w:docVar w:name="ListBox1_156_0" w:val="Nurthen, Sheila"/>
    <w:docVar w:name="ListBox1_157_0" w:val="Öster, Hans"/>
    <w:docVar w:name="ListBox1_158_0" w:val="P.M.Smith@iaea.org"/>
    <w:docVar w:name="ListBox1_159_0" w:val="Pallister, Robin"/>
    <w:docVar w:name="ListBox1_159_1" w:val="Pers"/>
    <w:docVar w:name="ListBox1_16_0" w:val="BARRETT, PAUL"/>
    <w:docVar w:name="ListBox1_160_0" w:val="Pamela Neville"/>
    <w:docVar w:name="ListBox1_160_1" w:val="PJN"/>
    <w:docVar w:name="ListBox1_161_0" w:val="Parmar, Vinesh"/>
    <w:docVar w:name="ListBox1_162_0" w:val="Patel Daksha DR"/>
    <w:docVar w:name="ListBox1_163_0" w:val="Patel, Hiren"/>
    <w:docVar w:name="ListBox1_164_0" w:val="PN, Jameson Paul"/>
    <w:docVar w:name="ListBox1_165_0" w:val="R, Harnor Ruth"/>
    <w:docVar w:name="ListBox1_166_0" w:val="Rdumelow@Meto.Gov.Uk"/>
    <w:docVar w:name="ListBox1_167_0" w:val="Riley, Joanne"/>
    <w:docVar w:name="ListBox1_167_1" w:val="ZENECA CTL"/>
    <w:docVar w:name="ListBox1_168_0" w:val="RJ, Renwick Robert"/>
    <w:docVar w:name="ListBox1_169_0" w:val="RJSEGM@cs.com"/>
    <w:docVar w:name="ListBox1_17_0" w:val="Beckford, Paula"/>
    <w:docVar w:name="ListBox1_17_1" w:val="Britannic"/>
    <w:docVar w:name="ListBox1_170_0" w:val="Rodgers, Gerald"/>
    <w:docVar w:name="ListBox1_171_0" w:val="Roger"/>
    <w:docVar w:name="ListBox1_172_0" w:val="Row, Christine"/>
    <w:docVar w:name="ListBox1_172_1" w:val="BDO"/>
    <w:docVar w:name="ListBox1_173_0" w:val="Royal, Antony"/>
    <w:docVar w:name="ListBox1_173_1" w:val="ZENECA"/>
    <w:docVar w:name="ListBox1_174_0" w:val="S, Lenthall Sarah"/>
    <w:docVar w:name="ListBox1_175_0" w:val="SA, Vanderpump Steve"/>
    <w:docVar w:name="ListBox1_176_0" w:val="Scholle, Jean Claude"/>
    <w:docVar w:name="ListBox1_177_0" w:val="Schutz, Charles"/>
    <w:docVar w:name="ListBox1_178_0" w:val="Shakeshaft, Dominic"/>
    <w:docVar w:name="ListBox1_179_0" w:val="SJ, Grout Simon"/>
    <w:docVar w:name="ListBox1_18_0" w:val="Berry, Craig"/>
    <w:docVar w:name="ListBox1_180_0" w:val="Slater, Neil"/>
    <w:docVar w:name="ListBox1_181_0" w:val="Smith, Jane"/>
    <w:docVar w:name="ListBox1_181_1" w:val="CDEV"/>
    <w:docVar w:name="ListBox1_182_0" w:val="Sparks, Richard"/>
    <w:docVar w:name="ListBox1_182_1" w:val="Pers"/>
    <w:docVar w:name="ListBox1_183_0" w:val="Stairmand, Mark"/>
    <w:docVar w:name="ListBox1_183_1" w:val="Pers"/>
    <w:docVar w:name="ListBox1_184_0" w:val="Stephanie.Blackwell@Ssa.Gov"/>
    <w:docVar w:name="ListBox1_185_0" w:val="Stern, Yoni"/>
    <w:docVar w:name="ListBox1_186_0" w:val="Stevens, Maggie"/>
    <w:docVar w:name="ListBox1_187_0" w:val="StevePurvey@d-v-d.co.uk"/>
    <w:docVar w:name="ListBox1_188_0" w:val="Survival@Kan-Do.Com"/>
    <w:docVar w:name="ListBox1_189_0" w:val="SusanMcGuirk@halifax.co.uk"/>
    <w:docVar w:name="ListBox1_19_0" w:val="Beuger, C. T."/>
    <w:docVar w:name="ListBox1_190_0" w:val="Taylor, Chris"/>
    <w:docVar w:name="ListBox1_190_1" w:val="Pers"/>
    <w:docVar w:name="ListBox1_191_0" w:val="Taylor, Chris"/>
    <w:docVar w:name="ListBox1_192_0" w:val="Taylor, Chris"/>
    <w:docVar w:name="ListBox1_193_0" w:val="Thielman, Sam"/>
    <w:docVar w:name="ListBox1_194_0" w:val="Thomas, Barry"/>
    <w:docVar w:name="ListBox1_195_0" w:val="Thomas.Turan@born.com"/>
    <w:docVar w:name="ListBox1_196_0" w:val="Thomson, Louise"/>
    <w:docVar w:name="ListBox1_197_0" w:val="Thorne, Samuel"/>
    <w:docVar w:name="ListBox1_198_0" w:val="TJW1"/>
    <w:docVar w:name="ListBox1_199_0" w:val="Turbiville, Peggy"/>
    <w:docVar w:name="ListBox1_2_0" w:val="A.Halphen-Perez@iaea.org"/>
    <w:docVar w:name="ListBox1_20_0" w:val="BEATTY, Michelle"/>
    <w:docVar w:name="ListBox1_200_0" w:val="Van Cauwenberghe, Marc"/>
    <w:docVar w:name="ListBox1_201_0" w:val="Vashi, Samir"/>
    <w:docVar w:name="ListBox1_202_0" w:val="Vashi, Samir"/>
    <w:docVar w:name="ListBox1_203_0" w:val="VASHI, SAMIR"/>
    <w:docVar w:name="ListBox1_204_0" w:val="VASI, JA'FARI M."/>
    <w:docVar w:name="ListBox1_205_0" w:val="VCVC@aol.com"/>
    <w:docVar w:name="ListBox1_206_0" w:val="Vito@Rbsi.Com"/>
    <w:docVar w:name="ListBox1_207_0" w:val="Waring, Ged"/>
    <w:docVar w:name="ListBox1_207_1" w:val="CC"/>
    <w:docVar w:name="ListBox1_208_0" w:val="Warren, Sean"/>
    <w:docVar w:name="ListBox1_209_0" w:val="WALTERS, LISA"/>
    <w:docVar w:name="ListBox1_21_0" w:val="Bibby, David"/>
    <w:docVar w:name="ListBox1_210_0" w:val="Webber, Tony"/>
    <w:docVar w:name="ListBox1_211_0" w:val="Weddington, Angelia"/>
    <w:docVar w:name="ListBox1_212_0" w:val="Wirth, Tom"/>
    <w:docVar w:name="ListBox1_213_0" w:val="Wizgr@Hotmail.Com"/>
    <w:docVar w:name="ListBox1_214_0" w:val="WILLIS, PETER"/>
    <w:docVar w:name="ListBox1_215_0" w:val="Wood, Dave"/>
    <w:docVar w:name="ListBox1_215_1" w:val="Cap Gemini"/>
    <w:docVar w:name="ListBox1_216_0" w:val="Woods, Freddy"/>
    <w:docVar w:name="ListBox1_217_0" w:val="Worwood, Teresa"/>
    <w:docVar w:name="ListBox1_217_1" w:val="Pers"/>
    <w:docVar w:name="ListBox1_218_0" w:val="Wrayday@Bodyshop.Com"/>
    <w:docVar w:name="ListBox1_219_0" w:val="Wyatt, Allen"/>
    <w:docVar w:name="ListBox1_22_0" w:val="Bill"/>
    <w:docVar w:name="ListBox1_220_0" w:val="Wyk, Shelley van"/>
    <w:docVar w:name="ListBox1_220_1" w:val="Norton Rose"/>
    <w:docVar w:name="ListBox1_221_0" w:val="YALCI, KAYHAN"/>
    <w:docVar w:name="ListBox1_222_0" w:val="Young, Martin"/>
    <w:docVar w:name="ListBox1_222_1" w:val="Pers"/>
    <w:docVar w:name="ListBox1_223_0" w:val="Z345gvc"/>
    <w:docVar w:name="ListBox1_224_0" w:val="Zctek@Aol.Com"/>
    <w:docVar w:name="ListBox1_225_0" w:val="ZOLTY, NATALIE"/>
    <w:docVar w:name="ListBox1_23_0" w:val="BOMMARITO, LAWRENCE G"/>
    <w:docVar w:name="ListBox1_24_0" w:val="Börkel, Laura und Manfred"/>
    <w:docVar w:name="ListBox1_25_0" w:val="Breese, Jane"/>
    <w:docVar w:name="ListBox1_25_1" w:val="Pers"/>
    <w:docVar w:name="ListBox1_26_0" w:val="Brenda_Marwan"/>
    <w:docVar w:name="ListBox1_27_0" w:val="Brett, Dave"/>
    <w:docVar w:name="ListBox1_27_1" w:val="Pers"/>
    <w:docVar w:name="ListBox1_28_0" w:val="Brett, Dave"/>
    <w:docVar w:name="ListBox1_29_0" w:val="Brockm@Ttc.Com"/>
    <w:docVar w:name="ListBox1_3_0" w:val="Aardvark, Jan"/>
    <w:docVar w:name="ListBox1_3_1" w:val="ANother"/>
    <w:docVar w:name="ListBox1_30_0" w:val="BRXM, Jones Martin MA -"/>
    <w:docVar w:name="ListBox1_31_0" w:val="Butler, Simon A"/>
    <w:docVar w:name="ListBox1_32_0" w:val="Buzzard, Mike"/>
    <w:docVar w:name="ListBox1_33_0" w:val="Bwn690@Hecky.Acns.Nwu.Edu"/>
    <w:docVar w:name="ListBox1_34_0" w:val="C.Brooks@Southampton.Gov.Uk"/>
    <w:docVar w:name="ListBox1_35_0" w:val="Cartwright, Mark"/>
    <w:docVar w:name="ListBox1_36_0" w:val="Catherine.Curtice@Bt.Com"/>
    <w:docVar w:name="ListBox1_37_0" w:val="Chapman, Patrick"/>
    <w:docVar w:name="ListBox1_38_0" w:val="ChrisM"/>
    <w:docVar w:name="ListBox1_39_0" w:val="Clark, Elaine K"/>
    <w:docVar w:name="ListBox1_4_0" w:val="Abbywise, Jon"/>
    <w:docVar w:name="ListBox1_4_1" w:val="ANother"/>
    <w:docVar w:name="ListBox1_40_0" w:val="Clifford, Bob"/>
    <w:docVar w:name="ListBox1_40_1" w:val="Pers"/>
    <w:docVar w:name="ListBox1_41_0" w:val="Coopnets"/>
    <w:docVar w:name="ListBox1_42_0" w:val="Coward, Hobbit"/>
    <w:docVar w:name="ListBox1_42_1" w:val="PC Mag"/>
    <w:docVar w:name="ListBox1_43_0" w:val="Curtice, Cathy"/>
    <w:docVar w:name="ListBox1_43_1" w:val="Pers"/>
    <w:docVar w:name="ListBox1_44_0" w:val="der Kogel, Jonck van"/>
    <w:docVar w:name="ListBox1_45_0" w:val="D.White@iaea.org"/>
    <w:docVar w:name="ListBox1_46_0" w:val="Danprtr@aol.com"/>
    <w:docVar w:name="ListBox1_47_0" w:val="Daryl J. Lucas"/>
    <w:docVar w:name="ListBox1_48_0" w:val="Davidwrinn@Rexdivecenter.Com"/>
    <w:docVar w:name="ListBox1_49_0" w:val="Davis, Rob"/>
    <w:docVar w:name="ListBox1_49_1" w:val="Pers"/>
    <w:docVar w:name="ListBox1_5_0" w:val="Acroyd, Dan"/>
    <w:docVar w:name="ListBox1_5_1" w:val="IBM Systems"/>
    <w:docVar w:name="ListBox1_50_0" w:val="DA, Faulkner Debbie"/>
    <w:docVar w:name="ListBox1_51_0" w:val="DA, Faulkner Debbie"/>
    <w:docVar w:name="ListBox1_52_0" w:val="DA, Faulkner Debbie"/>
    <w:docVar w:name="ListBox1_53_0" w:val="DA, Mager Debbie"/>
    <w:docVar w:name="ListBox1_54_0" w:val="DA, Mager Debbie"/>
    <w:docVar w:name="ListBox1_55_0" w:val="Delehanty, Michael"/>
    <w:docVar w:name="ListBox1_56_0" w:val="Deverell, Janet"/>
    <w:docVar w:name="ListBox1_56_1" w:val="Pers"/>
    <w:docVar w:name="ListBox1_57_0" w:val="Devrell, Chris"/>
    <w:docVar w:name="ListBox1_57_1" w:val="CDEV"/>
    <w:docVar w:name="ListBox1_58_0" w:val="Devrell, Chris"/>
    <w:docVar w:name="ListBox1_59_0" w:val="Devrell, Claire"/>
    <w:docVar w:name="ListBox1_59_1" w:val="Pers"/>
    <w:docVar w:name="ListBox1_6_0" w:val="Adams, Marcus"/>
    <w:docVar w:name="ListBox1_60_0" w:val="Devrell, Michael"/>
    <w:docVar w:name="ListBox1_60_1" w:val="Pers"/>
    <w:docVar w:name="ListBox1_61_0" w:val="DevX ListMailer"/>
    <w:docVar w:name="ListBox1_62_0" w:val="DEAKIN, SUSAN"/>
    <w:docVar w:name="ListBox1_63_0" w:val="Dipic"/>
    <w:docVar w:name="ListBox1_64_0" w:val="Doig, David J"/>
    <w:docVar w:name="ListBox1_65_0" w:val="Doulton, Dave"/>
    <w:docVar w:name="ListBox1_65_1" w:val="Pers"/>
    <w:docVar w:name="ListBox1_66_0" w:val="Drewry, Don"/>
    <w:docVar w:name="ListBox1_67_0" w:val="Dumelow, Richard"/>
    <w:docVar w:name="ListBox1_67_1" w:val="Pers"/>
    <w:docVar w:name="ListBox1_68_0" w:val="Dupraz, Serge"/>
    <w:docVar w:name="ListBox1_69_0" w:val="EHershman@aol.com"/>
    <w:docVar w:name="ListBox1_7_0" w:val="Adams, Micky"/>
    <w:docVar w:name="ListBox1_7_1" w:val="MAFF"/>
    <w:docVar w:name="ListBox1_70_0" w:val="Ellis, Michael"/>
    <w:docVar w:name="ListBox1_71_0" w:val="Fitzgerald, Dennis"/>
    <w:docVar w:name="ListBox1_72_0" w:val="Foster, Paul"/>
    <w:docVar w:name="ListBox1_72_1" w:val="Pers"/>
    <w:docVar w:name="ListBox1_73_0" w:val="FOX, OWEN"/>
    <w:docVar w:name="ListBox1_74_0" w:val="Franco, Mark"/>
    <w:docVar w:name="ListBox1_75_0" w:val="Frand@Fortal.Fla.Serpro.Gov.Br"/>
    <w:docVar w:name="ListBox1_76_0" w:val="Frayne, Tina"/>
    <w:docVar w:name="ListBox1_76_1" w:val="Pers"/>
    <w:docVar w:name="ListBox1_77_0" w:val="Frisman, Alex"/>
    <w:docVar w:name="ListBox1_78_0" w:val="Gail.Humble@Ssa.Gov"/>
    <w:docVar w:name="ListBox1_79_0" w:val="Gains, Nick"/>
    <w:docVar w:name="ListBox1_79_1" w:val="RAWLINSON HUNTER"/>
    <w:docVar w:name="ListBox1_8_0" w:val="AD, Boseley Andy"/>
    <w:docVar w:name="ListBox1_80_0" w:val="Garnett, Lisa"/>
    <w:docVar w:name="ListBox1_81_0" w:val="GANNON, MAUREEN"/>
    <w:docVar w:name="ListBox1_82_0" w:val="Gezza@Alphalink.Com.Au"/>
    <w:docVar w:name="ListBox1_83_0" w:val="Gielty, Gerry"/>
    <w:docVar w:name="ListBox1_84_0" w:val="Gillespie, David"/>
    <w:docVar w:name="ListBox1_85_0" w:val="Gordon, Andrew"/>
    <w:docVar w:name="ListBox1_86_0" w:val="Goyen, Carlos A."/>
    <w:docVar w:name="ListBox1_87_0" w:val="Greenberg, Bill J."/>
    <w:docVar w:name="ListBox1_88_0" w:val="Greenwell, Gregory SI-PXXC"/>
    <w:docVar w:name="ListBox1_89_0" w:val="Hackney, Rhonda MSU"/>
    <w:docVar w:name="ListBox1_9_0" w:val="Andy_Dines@bdo.co.uk"/>
    <w:docVar w:name="ListBox1_90_0" w:val="Hall, Kate"/>
    <w:docVar w:name="ListBox1_91_0" w:val="Hammett, Lydia or Mike"/>
    <w:docVar w:name="ListBox1_92_0" w:val="Hanson Oshiobughie"/>
    <w:docVar w:name="ListBox1_93_0" w:val="Harrison, Bill"/>
    <w:docVar w:name="ListBox1_94_0" w:val="Harrison, John"/>
    <w:docVar w:name="ListBox1_95_0" w:val="Hartness, Catherine"/>
    <w:docVar w:name="ListBox1_96_0" w:val="Heim, Dominique"/>
    <w:docVar w:name="ListBox1_97_0" w:val="Hennessy, Tom"/>
    <w:docVar w:name="ListBox1_98_0" w:val="Henry, Ann"/>
    <w:docVar w:name="ListBox1_98_1" w:val="Pers"/>
    <w:docVar w:name="ListBox1_99_0" w:val="Hindley, Chris"/>
    <w:docVar w:name="ListBox1_ListCount" w:val="226"/>
    <w:docVar w:name="ListBox1_ListIndex" w:val="3"/>
    <w:docVar w:name="opCompany" w:val="0"/>
    <w:docVar w:name="opFaithfully" w:val="0"/>
    <w:docVar w:name="opName" w:val="-1"/>
    <w:docVar w:name="opOther" w:val="0"/>
    <w:docVar w:name="opSincerely" w:val="0"/>
    <w:docVar w:name="optLogo" w:val="0"/>
    <w:docVar w:name="optNoLogo" w:val="0"/>
    <w:docVar w:name="tbAddress" w:val=" "/>
    <w:docVar w:name="tbName" w:val=" "/>
  </w:docVars>
  <w:rsids>
    <w:rsidRoot w:val="00492944"/>
    <w:rsid w:val="00015548"/>
    <w:rsid w:val="00017BA8"/>
    <w:rsid w:val="0002176E"/>
    <w:rsid w:val="00024941"/>
    <w:rsid w:val="00024D99"/>
    <w:rsid w:val="000336C4"/>
    <w:rsid w:val="000338B9"/>
    <w:rsid w:val="000415FA"/>
    <w:rsid w:val="00042D47"/>
    <w:rsid w:val="0004358F"/>
    <w:rsid w:val="00054599"/>
    <w:rsid w:val="0006652E"/>
    <w:rsid w:val="00085BDC"/>
    <w:rsid w:val="000A213B"/>
    <w:rsid w:val="000D5C50"/>
    <w:rsid w:val="00100BF8"/>
    <w:rsid w:val="00114B1C"/>
    <w:rsid w:val="00124C53"/>
    <w:rsid w:val="00130474"/>
    <w:rsid w:val="00143806"/>
    <w:rsid w:val="0019091A"/>
    <w:rsid w:val="00191BC2"/>
    <w:rsid w:val="0019603B"/>
    <w:rsid w:val="001B2F7B"/>
    <w:rsid w:val="001B6151"/>
    <w:rsid w:val="001C302F"/>
    <w:rsid w:val="001E6961"/>
    <w:rsid w:val="001F1A40"/>
    <w:rsid w:val="001F4492"/>
    <w:rsid w:val="001F7D4C"/>
    <w:rsid w:val="002011BB"/>
    <w:rsid w:val="00201C07"/>
    <w:rsid w:val="00216FCB"/>
    <w:rsid w:val="00231800"/>
    <w:rsid w:val="002410CD"/>
    <w:rsid w:val="00242E03"/>
    <w:rsid w:val="0025043D"/>
    <w:rsid w:val="002513BB"/>
    <w:rsid w:val="002A6E12"/>
    <w:rsid w:val="002C1574"/>
    <w:rsid w:val="002F747D"/>
    <w:rsid w:val="003030B6"/>
    <w:rsid w:val="00332B67"/>
    <w:rsid w:val="003478AF"/>
    <w:rsid w:val="00363C61"/>
    <w:rsid w:val="00371D5D"/>
    <w:rsid w:val="0038545B"/>
    <w:rsid w:val="00393A7A"/>
    <w:rsid w:val="003A027C"/>
    <w:rsid w:val="003C0E10"/>
    <w:rsid w:val="003C523C"/>
    <w:rsid w:val="003C7230"/>
    <w:rsid w:val="003D5DF3"/>
    <w:rsid w:val="003D7580"/>
    <w:rsid w:val="003E737C"/>
    <w:rsid w:val="003F7DE4"/>
    <w:rsid w:val="00402ABD"/>
    <w:rsid w:val="00414670"/>
    <w:rsid w:val="004210BD"/>
    <w:rsid w:val="00442868"/>
    <w:rsid w:val="00454E49"/>
    <w:rsid w:val="00470801"/>
    <w:rsid w:val="0048120B"/>
    <w:rsid w:val="00487D38"/>
    <w:rsid w:val="00492944"/>
    <w:rsid w:val="004A0EA8"/>
    <w:rsid w:val="004C3AFF"/>
    <w:rsid w:val="004D0E93"/>
    <w:rsid w:val="004E20EE"/>
    <w:rsid w:val="004E3DC2"/>
    <w:rsid w:val="004F498B"/>
    <w:rsid w:val="004F5B5D"/>
    <w:rsid w:val="005416D3"/>
    <w:rsid w:val="00543461"/>
    <w:rsid w:val="00545D69"/>
    <w:rsid w:val="0056096F"/>
    <w:rsid w:val="0056185B"/>
    <w:rsid w:val="0056618E"/>
    <w:rsid w:val="00590D47"/>
    <w:rsid w:val="005A4032"/>
    <w:rsid w:val="005B19E3"/>
    <w:rsid w:val="005E6BAB"/>
    <w:rsid w:val="005F5865"/>
    <w:rsid w:val="006241D8"/>
    <w:rsid w:val="00625101"/>
    <w:rsid w:val="00681C9F"/>
    <w:rsid w:val="006A1FA0"/>
    <w:rsid w:val="006C18E1"/>
    <w:rsid w:val="006C46BC"/>
    <w:rsid w:val="006D213F"/>
    <w:rsid w:val="006E5C00"/>
    <w:rsid w:val="00702175"/>
    <w:rsid w:val="00711FB7"/>
    <w:rsid w:val="00712FA0"/>
    <w:rsid w:val="0072216C"/>
    <w:rsid w:val="00730105"/>
    <w:rsid w:val="007404CA"/>
    <w:rsid w:val="0074201F"/>
    <w:rsid w:val="00764CBD"/>
    <w:rsid w:val="00776973"/>
    <w:rsid w:val="0079717C"/>
    <w:rsid w:val="007B53D7"/>
    <w:rsid w:val="007C48A3"/>
    <w:rsid w:val="007C52C3"/>
    <w:rsid w:val="007E3203"/>
    <w:rsid w:val="007F5B44"/>
    <w:rsid w:val="007F7F11"/>
    <w:rsid w:val="00823355"/>
    <w:rsid w:val="00832E1C"/>
    <w:rsid w:val="00833267"/>
    <w:rsid w:val="00867AAD"/>
    <w:rsid w:val="00877C45"/>
    <w:rsid w:val="008A45C3"/>
    <w:rsid w:val="008E024C"/>
    <w:rsid w:val="008E1BAF"/>
    <w:rsid w:val="008F066F"/>
    <w:rsid w:val="0090635A"/>
    <w:rsid w:val="00917739"/>
    <w:rsid w:val="00925850"/>
    <w:rsid w:val="00927CCD"/>
    <w:rsid w:val="00934932"/>
    <w:rsid w:val="009360DD"/>
    <w:rsid w:val="0097650E"/>
    <w:rsid w:val="009B347F"/>
    <w:rsid w:val="009E143F"/>
    <w:rsid w:val="009E2561"/>
    <w:rsid w:val="009E5B67"/>
    <w:rsid w:val="00A02702"/>
    <w:rsid w:val="00A07F97"/>
    <w:rsid w:val="00A31E38"/>
    <w:rsid w:val="00A47CF6"/>
    <w:rsid w:val="00A6356D"/>
    <w:rsid w:val="00A739BE"/>
    <w:rsid w:val="00A74C16"/>
    <w:rsid w:val="00A8786C"/>
    <w:rsid w:val="00A92B8B"/>
    <w:rsid w:val="00AF5E9F"/>
    <w:rsid w:val="00B1151B"/>
    <w:rsid w:val="00B36386"/>
    <w:rsid w:val="00B51FFF"/>
    <w:rsid w:val="00B70D6F"/>
    <w:rsid w:val="00B72E31"/>
    <w:rsid w:val="00B80228"/>
    <w:rsid w:val="00B8302E"/>
    <w:rsid w:val="00B91DCB"/>
    <w:rsid w:val="00B96149"/>
    <w:rsid w:val="00BA73EB"/>
    <w:rsid w:val="00BB74DA"/>
    <w:rsid w:val="00BC3AE6"/>
    <w:rsid w:val="00C40058"/>
    <w:rsid w:val="00C46A5B"/>
    <w:rsid w:val="00C52E6C"/>
    <w:rsid w:val="00C5665B"/>
    <w:rsid w:val="00C77286"/>
    <w:rsid w:val="00C83B8D"/>
    <w:rsid w:val="00C917C4"/>
    <w:rsid w:val="00C94885"/>
    <w:rsid w:val="00CC19FF"/>
    <w:rsid w:val="00CC3040"/>
    <w:rsid w:val="00CD78CF"/>
    <w:rsid w:val="00CE4FB7"/>
    <w:rsid w:val="00CE7B47"/>
    <w:rsid w:val="00CF003D"/>
    <w:rsid w:val="00D10752"/>
    <w:rsid w:val="00D248C5"/>
    <w:rsid w:val="00D24D60"/>
    <w:rsid w:val="00D3077E"/>
    <w:rsid w:val="00D46CD3"/>
    <w:rsid w:val="00D52A09"/>
    <w:rsid w:val="00D676AA"/>
    <w:rsid w:val="00D935B0"/>
    <w:rsid w:val="00DB4C63"/>
    <w:rsid w:val="00DC7659"/>
    <w:rsid w:val="00DD33B4"/>
    <w:rsid w:val="00DF19C1"/>
    <w:rsid w:val="00E12652"/>
    <w:rsid w:val="00E13F14"/>
    <w:rsid w:val="00E14F42"/>
    <w:rsid w:val="00E34361"/>
    <w:rsid w:val="00E5071F"/>
    <w:rsid w:val="00E51F3C"/>
    <w:rsid w:val="00E72E72"/>
    <w:rsid w:val="00E74E39"/>
    <w:rsid w:val="00EC1B5E"/>
    <w:rsid w:val="00EC697A"/>
    <w:rsid w:val="00EC7837"/>
    <w:rsid w:val="00ED0DB1"/>
    <w:rsid w:val="00F066A3"/>
    <w:rsid w:val="00F13DB0"/>
    <w:rsid w:val="00F20F74"/>
    <w:rsid w:val="00F31E94"/>
    <w:rsid w:val="00F34922"/>
    <w:rsid w:val="00F43F97"/>
    <w:rsid w:val="00F5485A"/>
    <w:rsid w:val="00F56E5C"/>
    <w:rsid w:val="00F7051C"/>
    <w:rsid w:val="00F71E98"/>
    <w:rsid w:val="00F7707A"/>
    <w:rsid w:val="00FB2327"/>
    <w:rsid w:val="00FC2384"/>
    <w:rsid w:val="00FE2609"/>
    <w:rsid w:val="00FE4344"/>
    <w:rsid w:val="00FE5683"/>
    <w:rsid w:val="00FE5944"/>
    <w:rsid w:val="00FF72F8"/>
    <w:rsid w:val="14BC77DF"/>
    <w:rsid w:val="656D8C66"/>
    <w:rsid w:val="743E21D1"/>
    <w:rsid w:val="75D9F2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14:docId w14:val="1437B24B"/>
  <w15:chartTrackingRefBased/>
  <w15:docId w15:val="{EDC45196-7944-4E3D-B375-4F8956C1C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7837"/>
    <w:pPr>
      <w:overflowPunct w:val="0"/>
      <w:autoSpaceDE w:val="0"/>
      <w:autoSpaceDN w:val="0"/>
      <w:adjustRightInd w:val="0"/>
      <w:spacing w:line="288" w:lineRule="auto"/>
      <w:jc w:val="both"/>
      <w:textAlignment w:val="baseline"/>
    </w:pPr>
    <w:rPr>
      <w:rFonts w:ascii="Verdana" w:hAnsi="Verdana"/>
      <w:sz w:val="21"/>
      <w:szCs w:val="21"/>
      <w:lang w:eastAsia="en-US"/>
    </w:rPr>
  </w:style>
  <w:style w:type="paragraph" w:styleId="Heading1">
    <w:name w:val="heading 1"/>
    <w:basedOn w:val="Normal"/>
    <w:next w:val="Normal"/>
    <w:qFormat/>
    <w:rsid w:val="00EC7837"/>
    <w:pPr>
      <w:keepNext/>
      <w:keepLines/>
      <w:widowControl w:val="0"/>
      <w:suppressAutoHyphens/>
      <w:spacing w:before="120" w:after="60"/>
      <w:jc w:val="left"/>
      <w:outlineLvl w:val="0"/>
    </w:pPr>
    <w:rPr>
      <w:b/>
      <w:smallCaps/>
      <w:sz w:val="24"/>
    </w:rPr>
  </w:style>
  <w:style w:type="paragraph" w:styleId="Heading2">
    <w:name w:val="heading 2"/>
    <w:basedOn w:val="Heading1"/>
    <w:next w:val="Normal"/>
    <w:qFormat/>
    <w:rsid w:val="00EC7837"/>
    <w:pPr>
      <w:outlineLvl w:val="1"/>
    </w:pPr>
    <w:rPr>
      <w:smallCaps w:val="0"/>
      <w:sz w:val="22"/>
    </w:rPr>
  </w:style>
  <w:style w:type="paragraph" w:styleId="Heading3">
    <w:name w:val="heading 3"/>
    <w:basedOn w:val="Heading2"/>
    <w:next w:val="Normal"/>
    <w:qFormat/>
    <w:rsid w:val="00EC7837"/>
    <w:pPr>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ject">
    <w:name w:val="Subject"/>
    <w:basedOn w:val="Normal"/>
    <w:rsid w:val="00EC7837"/>
    <w:pPr>
      <w:spacing w:before="120" w:after="240" w:line="300" w:lineRule="auto"/>
      <w:jc w:val="left"/>
    </w:pPr>
    <w:rPr>
      <w:b/>
    </w:rPr>
  </w:style>
  <w:style w:type="paragraph" w:styleId="Footer">
    <w:name w:val="footer"/>
    <w:basedOn w:val="Normal"/>
    <w:rsid w:val="00EC7837"/>
    <w:pPr>
      <w:jc w:val="left"/>
    </w:pPr>
    <w:rPr>
      <w:i/>
      <w:noProof/>
      <w:color w:val="330066"/>
      <w:sz w:val="12"/>
      <w:szCs w:val="12"/>
    </w:rPr>
  </w:style>
  <w:style w:type="paragraph" w:customStyle="1" w:styleId="ccenc">
    <w:name w:val="cc/enc"/>
    <w:basedOn w:val="Normal"/>
    <w:rsid w:val="00EC7837"/>
    <w:pPr>
      <w:spacing w:before="120" w:after="60"/>
      <w:ind w:left="576" w:hanging="576"/>
      <w:jc w:val="left"/>
    </w:pPr>
    <w:rPr>
      <w:szCs w:val="18"/>
    </w:rPr>
  </w:style>
  <w:style w:type="paragraph" w:customStyle="1" w:styleId="RecipientAddress">
    <w:name w:val="Recipient Address"/>
    <w:basedOn w:val="Normal"/>
    <w:rsid w:val="00EC7837"/>
    <w:pPr>
      <w:tabs>
        <w:tab w:val="left" w:pos="0"/>
      </w:tabs>
      <w:spacing w:line="240" w:lineRule="auto"/>
      <w:jc w:val="left"/>
    </w:pPr>
  </w:style>
  <w:style w:type="paragraph" w:styleId="Header">
    <w:name w:val="header"/>
    <w:basedOn w:val="Normal"/>
    <w:rsid w:val="00EC7837"/>
    <w:pPr>
      <w:tabs>
        <w:tab w:val="right" w:pos="9029"/>
      </w:tabs>
      <w:spacing w:line="240" w:lineRule="auto"/>
      <w:jc w:val="left"/>
    </w:pPr>
    <w:rPr>
      <w:sz w:val="2"/>
    </w:rPr>
  </w:style>
  <w:style w:type="paragraph" w:styleId="Salutation">
    <w:name w:val="Salutation"/>
    <w:basedOn w:val="RecipientAddress"/>
    <w:next w:val="Normal"/>
    <w:rsid w:val="00EC7837"/>
    <w:pPr>
      <w:spacing w:before="120" w:after="120" w:line="300" w:lineRule="auto"/>
    </w:pPr>
  </w:style>
  <w:style w:type="character" w:styleId="Hyperlink">
    <w:name w:val="Hyperlink"/>
    <w:rsid w:val="00EC7837"/>
    <w:rPr>
      <w:color w:val="0000FF"/>
      <w:u w:val="single"/>
    </w:rPr>
  </w:style>
  <w:style w:type="paragraph" w:customStyle="1" w:styleId="PandC">
    <w:name w:val="P and C"/>
    <w:basedOn w:val="RecipientAddress"/>
    <w:next w:val="RecipientAddress"/>
    <w:rsid w:val="00EC7837"/>
    <w:rPr>
      <w:b/>
    </w:rPr>
  </w:style>
  <w:style w:type="paragraph" w:customStyle="1" w:styleId="Refs">
    <w:name w:val="Refs"/>
    <w:basedOn w:val="Normal"/>
    <w:next w:val="RecipientAddress"/>
    <w:rsid w:val="00EC7837"/>
    <w:pPr>
      <w:tabs>
        <w:tab w:val="left" w:pos="144"/>
        <w:tab w:val="left" w:pos="1008"/>
      </w:tabs>
      <w:spacing w:before="120" w:after="120"/>
      <w:jc w:val="left"/>
    </w:pPr>
  </w:style>
  <w:style w:type="paragraph" w:customStyle="1" w:styleId="Valediction">
    <w:name w:val="Valediction"/>
    <w:basedOn w:val="Normal"/>
    <w:next w:val="Normal"/>
    <w:rsid w:val="00EC7837"/>
    <w:pPr>
      <w:keepNext/>
      <w:tabs>
        <w:tab w:val="left" w:pos="5976"/>
      </w:tabs>
      <w:spacing w:before="120" w:line="300" w:lineRule="auto"/>
      <w:jc w:val="left"/>
    </w:pPr>
  </w:style>
  <w:style w:type="paragraph" w:styleId="Date">
    <w:name w:val="Date"/>
    <w:basedOn w:val="Refs"/>
    <w:next w:val="Refs"/>
    <w:rsid w:val="00EC7837"/>
  </w:style>
  <w:style w:type="paragraph" w:styleId="FootnoteText">
    <w:name w:val="footnote text"/>
    <w:basedOn w:val="Normal"/>
    <w:rsid w:val="003E737C"/>
    <w:pPr>
      <w:overflowPunct/>
      <w:autoSpaceDE/>
      <w:autoSpaceDN/>
      <w:adjustRightInd/>
      <w:spacing w:line="240" w:lineRule="auto"/>
      <w:ind w:left="113" w:hanging="113"/>
      <w:jc w:val="left"/>
      <w:textAlignment w:val="auto"/>
    </w:pPr>
    <w:rPr>
      <w:sz w:val="18"/>
      <w:szCs w:val="20"/>
    </w:rPr>
  </w:style>
  <w:style w:type="paragraph" w:customStyle="1" w:styleId="RefPrompt">
    <w:name w:val="RefPrompt"/>
    <w:basedOn w:val="Refs"/>
    <w:rsid w:val="00EC7837"/>
    <w:pPr>
      <w:spacing w:before="10"/>
    </w:pPr>
    <w:rPr>
      <w:b/>
    </w:rPr>
  </w:style>
  <w:style w:type="paragraph" w:styleId="BodyText">
    <w:name w:val="Body Text"/>
    <w:basedOn w:val="Normal"/>
    <w:rsid w:val="00EC7837"/>
    <w:pPr>
      <w:spacing w:after="100" w:afterAutospacing="1" w:line="300" w:lineRule="auto"/>
      <w:jc w:val="left"/>
    </w:pPr>
  </w:style>
  <w:style w:type="paragraph" w:customStyle="1" w:styleId="OfficeName">
    <w:name w:val="Office Name"/>
    <w:basedOn w:val="Normal"/>
    <w:rsid w:val="00EC7837"/>
    <w:pPr>
      <w:spacing w:line="276" w:lineRule="auto"/>
      <w:jc w:val="left"/>
    </w:pPr>
    <w:rPr>
      <w:color w:val="330066"/>
      <w:sz w:val="16"/>
      <w:szCs w:val="16"/>
    </w:rPr>
  </w:style>
  <w:style w:type="paragraph" w:customStyle="1" w:styleId="OfficeAddress">
    <w:name w:val="Office Address"/>
    <w:basedOn w:val="OfficeName"/>
    <w:rsid w:val="00EC7837"/>
    <w:rPr>
      <w:noProof/>
    </w:rPr>
  </w:style>
  <w:style w:type="paragraph" w:customStyle="1" w:styleId="Address">
    <w:name w:val="Address"/>
    <w:basedOn w:val="Normal"/>
    <w:rsid w:val="00EC7837"/>
    <w:pPr>
      <w:overflowPunct/>
      <w:autoSpaceDE/>
      <w:autoSpaceDN/>
      <w:adjustRightInd/>
      <w:spacing w:line="240" w:lineRule="exact"/>
      <w:jc w:val="left"/>
      <w:textAlignment w:val="auto"/>
    </w:pPr>
    <w:rPr>
      <w:rFonts w:ascii="Lucida Sans" w:hAnsi="Lucida Sans"/>
      <w:szCs w:val="24"/>
    </w:rPr>
  </w:style>
  <w:style w:type="character" w:customStyle="1" w:styleId="RecipientAddressChar">
    <w:name w:val="Recipient Address Char"/>
    <w:rsid w:val="00EC7837"/>
    <w:rPr>
      <w:rFonts w:ascii="Verdana" w:hAnsi="Verdana"/>
      <w:sz w:val="21"/>
      <w:szCs w:val="21"/>
      <w:lang w:val="en-GB" w:eastAsia="en-US" w:bidi="ar-SA"/>
    </w:rPr>
  </w:style>
  <w:style w:type="paragraph" w:customStyle="1" w:styleId="HeaderPrompt">
    <w:name w:val="HeaderPrompt"/>
    <w:basedOn w:val="OfficeAddress"/>
    <w:rsid w:val="00EC7837"/>
    <w:pPr>
      <w:jc w:val="right"/>
    </w:pPr>
    <w:rPr>
      <w:b/>
      <w:color w:val="FF1F9B"/>
    </w:rPr>
  </w:style>
  <w:style w:type="paragraph" w:customStyle="1" w:styleId="SignOff">
    <w:name w:val="SignOff"/>
    <w:basedOn w:val="BodyText"/>
    <w:rsid w:val="00EC7837"/>
    <w:pPr>
      <w:keepLines/>
      <w:tabs>
        <w:tab w:val="left" w:pos="907"/>
      </w:tabs>
      <w:spacing w:after="0" w:afterAutospacing="0" w:line="240" w:lineRule="auto"/>
    </w:pPr>
  </w:style>
  <w:style w:type="character" w:styleId="CommentReference">
    <w:name w:val="annotation reference"/>
    <w:semiHidden/>
    <w:rsid w:val="003E737C"/>
    <w:rPr>
      <w:sz w:val="16"/>
      <w:szCs w:val="16"/>
    </w:rPr>
  </w:style>
  <w:style w:type="paragraph" w:customStyle="1" w:styleId="FooterWWW">
    <w:name w:val="FooterWWW"/>
    <w:basedOn w:val="Footer"/>
    <w:rsid w:val="00EC7837"/>
    <w:pPr>
      <w:jc w:val="right"/>
    </w:pPr>
    <w:rPr>
      <w:b/>
      <w:i w:val="0"/>
      <w:color w:val="FF1F99"/>
    </w:rPr>
  </w:style>
  <w:style w:type="paragraph" w:styleId="BalloonText">
    <w:name w:val="Balloon Text"/>
    <w:basedOn w:val="Normal"/>
    <w:semiHidden/>
    <w:rsid w:val="00EC7837"/>
    <w:rPr>
      <w:rFonts w:ascii="Tahoma" w:hAnsi="Tahoma" w:cs="Tahoma"/>
      <w:sz w:val="16"/>
      <w:szCs w:val="16"/>
    </w:rPr>
  </w:style>
  <w:style w:type="paragraph" w:customStyle="1" w:styleId="DataPrompt">
    <w:name w:val="DataPrompt"/>
    <w:basedOn w:val="BodyText"/>
    <w:rsid w:val="00EC7837"/>
    <w:pPr>
      <w:spacing w:after="0" w:afterAutospacing="0"/>
    </w:pPr>
    <w:rPr>
      <w:b/>
    </w:rPr>
  </w:style>
  <w:style w:type="paragraph" w:customStyle="1" w:styleId="HeaderData">
    <w:name w:val="HeaderData"/>
    <w:basedOn w:val="DataPrompt"/>
    <w:rsid w:val="00EC7837"/>
    <w:rPr>
      <w:b w:val="0"/>
    </w:rPr>
  </w:style>
  <w:style w:type="paragraph" w:styleId="CommentText">
    <w:name w:val="annotation text"/>
    <w:basedOn w:val="Normal"/>
    <w:semiHidden/>
    <w:rsid w:val="003E737C"/>
    <w:pPr>
      <w:overflowPunct/>
      <w:autoSpaceDE/>
      <w:autoSpaceDN/>
      <w:adjustRightInd/>
      <w:spacing w:after="100" w:afterAutospacing="1" w:line="300" w:lineRule="auto"/>
      <w:jc w:val="left"/>
      <w:textAlignment w:val="auto"/>
    </w:pPr>
    <w:rPr>
      <w:szCs w:val="20"/>
    </w:rPr>
  </w:style>
  <w:style w:type="paragraph" w:styleId="CommentSubject">
    <w:name w:val="annotation subject"/>
    <w:basedOn w:val="CommentText"/>
    <w:next w:val="CommentText"/>
    <w:semiHidden/>
    <w:rsid w:val="003E737C"/>
    <w:rPr>
      <w:b/>
      <w:bCs/>
    </w:rPr>
  </w:style>
  <w:style w:type="character" w:styleId="EndnoteReference">
    <w:name w:val="endnote reference"/>
    <w:rsid w:val="003E737C"/>
    <w:rPr>
      <w:rFonts w:ascii="Verdana" w:hAnsi="Verdana"/>
      <w:b/>
      <w:color w:val="330066"/>
      <w:sz w:val="21"/>
      <w:vertAlign w:val="superscript"/>
    </w:rPr>
  </w:style>
  <w:style w:type="paragraph" w:styleId="EndnoteText">
    <w:name w:val="endnote text"/>
    <w:basedOn w:val="Normal"/>
    <w:rsid w:val="003E737C"/>
    <w:pPr>
      <w:overflowPunct/>
      <w:autoSpaceDE/>
      <w:autoSpaceDN/>
      <w:adjustRightInd/>
      <w:spacing w:line="300" w:lineRule="auto"/>
      <w:jc w:val="left"/>
      <w:textAlignment w:val="auto"/>
    </w:pPr>
    <w:rPr>
      <w:sz w:val="18"/>
      <w:szCs w:val="20"/>
    </w:rPr>
  </w:style>
  <w:style w:type="character" w:styleId="FootnoteReference">
    <w:name w:val="footnote reference"/>
    <w:rsid w:val="003E737C"/>
    <w:rPr>
      <w:rFonts w:ascii="Verdana" w:hAnsi="Verdana"/>
      <w:b/>
      <w:sz w:val="21"/>
      <w:vertAlign w:val="superscript"/>
    </w:rPr>
  </w:style>
  <w:style w:type="paragraph" w:styleId="ListBullet">
    <w:name w:val="List Bullet"/>
    <w:basedOn w:val="BodyText"/>
    <w:rsid w:val="003E737C"/>
    <w:pPr>
      <w:numPr>
        <w:numId w:val="36"/>
      </w:numPr>
      <w:tabs>
        <w:tab w:val="left" w:pos="340"/>
      </w:tabs>
      <w:overflowPunct/>
      <w:autoSpaceDE/>
      <w:autoSpaceDN/>
      <w:adjustRightInd/>
      <w:textAlignment w:val="auto"/>
    </w:pPr>
    <w:rPr>
      <w:szCs w:val="24"/>
    </w:rPr>
  </w:style>
  <w:style w:type="paragraph" w:customStyle="1" w:styleId="ListBulletspaced">
    <w:name w:val="List Bullet spaced"/>
    <w:basedOn w:val="ListBullet"/>
    <w:rsid w:val="003E737C"/>
    <w:pPr>
      <w:numPr>
        <w:numId w:val="37"/>
      </w:numPr>
      <w:spacing w:after="200"/>
    </w:pPr>
  </w:style>
  <w:style w:type="paragraph" w:styleId="ListNumber">
    <w:name w:val="List Number"/>
    <w:basedOn w:val="BodyText"/>
    <w:rsid w:val="003E737C"/>
    <w:pPr>
      <w:numPr>
        <w:numId w:val="39"/>
      </w:numPr>
      <w:tabs>
        <w:tab w:val="left" w:pos="737"/>
      </w:tabs>
      <w:overflowPunct/>
      <w:autoSpaceDE/>
      <w:autoSpaceDN/>
      <w:adjustRightInd/>
      <w:textAlignment w:val="auto"/>
    </w:pPr>
    <w:rPr>
      <w:szCs w:val="24"/>
    </w:rPr>
  </w:style>
  <w:style w:type="paragraph" w:customStyle="1" w:styleId="ListNumberspaced">
    <w:name w:val="List Number spaced"/>
    <w:basedOn w:val="ListNumber"/>
    <w:rsid w:val="003E737C"/>
    <w:pPr>
      <w:numPr>
        <w:numId w:val="0"/>
      </w:numPr>
      <w:spacing w:after="240" w:afterAutospacing="0"/>
    </w:pPr>
  </w:style>
  <w:style w:type="table" w:styleId="TableGrid">
    <w:name w:val="Table Grid"/>
    <w:basedOn w:val="TableNormal"/>
    <w:rsid w:val="000338B9"/>
    <w:pPr>
      <w:spacing w:after="100" w:afterAutospacing="1" w:line="312"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545D69"/>
    <w:rPr>
      <w:rFonts w:ascii="Lucida Sans" w:hAnsi="Lucida Sans"/>
      <w:b/>
      <w:sz w:val="20"/>
    </w:rPr>
  </w:style>
  <w:style w:type="character" w:customStyle="1" w:styleId="p5">
    <w:name w:val="p5"/>
    <w:rsid w:val="005A4032"/>
    <w:rPr>
      <w:rFonts w:ascii="CG Times" w:hAnsi="CG Times"/>
      <w:sz w:val="24"/>
    </w:rPr>
  </w:style>
  <w:style w:type="character" w:styleId="UnresolvedMention">
    <w:name w:val="Unresolved Mention"/>
    <w:basedOn w:val="DefaultParagraphFont"/>
    <w:uiPriority w:val="99"/>
    <w:semiHidden/>
    <w:unhideWhenUsed/>
    <w:rsid w:val="007404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bajwa@ucu.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bajwa@ucu.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ucu%20templates\UCU_Branch%20Circ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775291E707244B9988421678C1564E" ma:contentTypeVersion="17" ma:contentTypeDescription="Create a new document." ma:contentTypeScope="" ma:versionID="d6adc5ccddef98735f16589d33dbc7d7">
  <xsd:schema xmlns:xsd="http://www.w3.org/2001/XMLSchema" xmlns:xs="http://www.w3.org/2001/XMLSchema" xmlns:p="http://schemas.microsoft.com/office/2006/metadata/properties" xmlns:ns2="8a8f4edc-2354-44b0-a9d5-1f0653c57a7b" xmlns:ns3="b7f44974-815e-4a79-955f-5a5d422b4796" targetNamespace="http://schemas.microsoft.com/office/2006/metadata/properties" ma:root="true" ma:fieldsID="c400f186f5f555703a8607ee9f042767" ns2:_="" ns3:_="">
    <xsd:import namespace="8a8f4edc-2354-44b0-a9d5-1f0653c57a7b"/>
    <xsd:import namespace="b7f44974-815e-4a79-955f-5a5d422b47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8f4edc-2354-44b0-a9d5-1f0653c57a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34e6f80-c0ea-40f6-b7a5-ecb52171f79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f44974-815e-4a79-955f-5a5d422b479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191ca4b-0a1b-495b-b84f-729d5c99624b}" ma:internalName="TaxCatchAll" ma:showField="CatchAllData" ma:web="b7f44974-815e-4a79-955f-5a5d422b479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a8f4edc-2354-44b0-a9d5-1f0653c57a7b">
      <Terms xmlns="http://schemas.microsoft.com/office/infopath/2007/PartnerControls"/>
    </lcf76f155ced4ddcb4097134ff3c332f>
    <TaxCatchAll xmlns="b7f44974-815e-4a79-955f-5a5d422b4796" xsi:nil="true"/>
  </documentManagement>
</p:properties>
</file>

<file path=customXml/itemProps1.xml><?xml version="1.0" encoding="utf-8"?>
<ds:datastoreItem xmlns:ds="http://schemas.openxmlformats.org/officeDocument/2006/customXml" ds:itemID="{3B7C05C3-80C8-48B0-AAE2-F02DA3A5E1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8f4edc-2354-44b0-a9d5-1f0653c57a7b"/>
    <ds:schemaRef ds:uri="b7f44974-815e-4a79-955f-5a5d422b4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2EC87B-253E-4B7B-BFDC-875E816CA7C8}">
  <ds:schemaRefs>
    <ds:schemaRef ds:uri="http://schemas.openxmlformats.org/officeDocument/2006/bibliography"/>
  </ds:schemaRefs>
</ds:datastoreItem>
</file>

<file path=customXml/itemProps3.xml><?xml version="1.0" encoding="utf-8"?>
<ds:datastoreItem xmlns:ds="http://schemas.openxmlformats.org/officeDocument/2006/customXml" ds:itemID="{7A44D2F1-4FF3-47E6-9CA9-62813C2B5D43}">
  <ds:schemaRefs>
    <ds:schemaRef ds:uri="http://schemas.microsoft.com/sharepoint/v3/contenttype/forms"/>
  </ds:schemaRefs>
</ds:datastoreItem>
</file>

<file path=customXml/itemProps4.xml><?xml version="1.0" encoding="utf-8"?>
<ds:datastoreItem xmlns:ds="http://schemas.openxmlformats.org/officeDocument/2006/customXml" ds:itemID="{9C729191-F74E-41D4-A7BA-D1CEF9378BF5}">
  <ds:schemaRefs>
    <ds:schemaRef ds:uri="b7f44974-815e-4a79-955f-5a5d422b4796"/>
    <ds:schemaRef ds:uri="http://purl.org/dc/elements/1.1/"/>
    <ds:schemaRef ds:uri="http://schemas.microsoft.com/office/2006/documentManagement/types"/>
    <ds:schemaRef ds:uri="http://purl.org/dc/terms/"/>
    <ds:schemaRef ds:uri="http://schemas.microsoft.com/office/2006/metadata/properties"/>
    <ds:schemaRef ds:uri="8a8f4edc-2354-44b0-a9d5-1f0653c57a7b"/>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UCU_Branch Circular.dot</Template>
  <TotalTime>0</TotalTime>
  <Pages>4</Pages>
  <Words>757</Words>
  <Characters>4374</Characters>
  <Application>Microsoft Office Word</Application>
  <DocSecurity>0</DocSecurity>
  <Lines>36</Lines>
  <Paragraphs>10</Paragraphs>
  <ScaleCrop>false</ScaleCrop>
  <Company>UCU</Company>
  <LinksUpToDate>false</LinksUpToDate>
  <CharactersWithSpaces>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UCU Fax</dc:title>
  <dc:subject/>
  <dc:creator>Janet Pantland</dc:creator>
  <cp:keywords/>
  <cp:lastModifiedBy>Sue Bajwa</cp:lastModifiedBy>
  <cp:revision>2</cp:revision>
  <cp:lastPrinted>2016-07-14T12:45:00Z</cp:lastPrinted>
  <dcterms:created xsi:type="dcterms:W3CDTF">2024-07-10T11:32:00Z</dcterms:created>
  <dcterms:modified xsi:type="dcterms:W3CDTF">2024-07-10T11:32:00Z</dcterms:modified>
  <cp:category>Fax</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ipient Name">
    <vt:lpwstr> </vt:lpwstr>
  </property>
  <property fmtid="{D5CDD505-2E9C-101B-9397-08002B2CF9AE}" pid="3" name="Recipient Company">
    <vt:lpwstr/>
  </property>
  <property fmtid="{D5CDD505-2E9C-101B-9397-08002B2CF9AE}" pid="4" name="Our Ref">
    <vt:lpwstr/>
  </property>
  <property fmtid="{D5CDD505-2E9C-101B-9397-08002B2CF9AE}" pid="5" name="Your Ref">
    <vt:lpwstr/>
  </property>
  <property fmtid="{D5CDD505-2E9C-101B-9397-08002B2CF9AE}" pid="6" name="ContentTypeId">
    <vt:lpwstr>0x0101005F775291E707244B9988421678C1564E</vt:lpwstr>
  </property>
  <property fmtid="{D5CDD505-2E9C-101B-9397-08002B2CF9AE}" pid="7" name="MediaServiceImageTags">
    <vt:lpwstr/>
  </property>
</Properties>
</file>